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E10" w:rsidRPr="00E54BFA" w:rsidRDefault="00C07E10">
      <w:pPr>
        <w:rPr>
          <w:lang w:val="ru-RU"/>
        </w:rPr>
      </w:pPr>
    </w:p>
    <w:p w:rsidR="00E9147F" w:rsidRPr="005B34BF" w:rsidRDefault="00D70DEC" w:rsidP="00E54BFA">
      <w:pPr>
        <w:pStyle w:val="a4"/>
        <w:ind w:firstLine="993"/>
        <w:rPr>
          <w:b/>
          <w:bCs/>
          <w:sz w:val="28"/>
          <w:szCs w:val="28"/>
          <w:lang w:val="en-US"/>
        </w:rPr>
      </w:pPr>
      <w:r>
        <w:rPr>
          <w:rFonts w:ascii="TimesET" w:hAnsi="TimesET"/>
          <w:noProof/>
          <w:szCs w:val="24"/>
        </w:rPr>
        <w:drawing>
          <wp:inline distT="0" distB="0" distL="0" distR="0">
            <wp:extent cx="504825" cy="619125"/>
            <wp:effectExtent l="19050" t="0" r="9525" b="0"/>
            <wp:docPr id="1" name="Рисунок 1" descr="ГербВолгЧ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ВолгЧБ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47F" w:rsidRPr="005B34BF" w:rsidRDefault="00E9147F" w:rsidP="00E9147F">
      <w:pPr>
        <w:jc w:val="center"/>
        <w:rPr>
          <w:b/>
          <w:sz w:val="32"/>
          <w:szCs w:val="32"/>
          <w:lang w:val="ru-RU"/>
        </w:rPr>
      </w:pPr>
      <w:r w:rsidRPr="005B34BF">
        <w:rPr>
          <w:b/>
          <w:sz w:val="32"/>
          <w:szCs w:val="32"/>
          <w:lang w:val="ru-RU"/>
        </w:rPr>
        <w:t>АДМИНИСТРАЦИЯ ВОЛГОГРАДА</w:t>
      </w:r>
    </w:p>
    <w:p w:rsidR="00E9147F" w:rsidRPr="005B34BF" w:rsidRDefault="00155E4E" w:rsidP="00E9147F">
      <w:pPr>
        <w:pStyle w:val="1"/>
        <w:pBdr>
          <w:bottom w:val="double" w:sz="12" w:space="1" w:color="auto"/>
        </w:pBdr>
        <w:rPr>
          <w:szCs w:val="32"/>
        </w:rPr>
      </w:pPr>
      <w:r w:rsidRPr="005B34BF">
        <w:rPr>
          <w:szCs w:val="32"/>
        </w:rPr>
        <w:t>ДЕПАРТАМЕНТ</w:t>
      </w:r>
      <w:r w:rsidR="00EA4C8D" w:rsidRPr="005B34BF">
        <w:rPr>
          <w:szCs w:val="32"/>
        </w:rPr>
        <w:t xml:space="preserve"> ПО ОБРАЗОВАНИЮ</w:t>
      </w:r>
    </w:p>
    <w:p w:rsidR="00E9147F" w:rsidRPr="00BA3EE0" w:rsidRDefault="00E9147F" w:rsidP="00E9147F">
      <w:pPr>
        <w:pStyle w:val="2"/>
        <w:rPr>
          <w:sz w:val="40"/>
          <w:szCs w:val="40"/>
        </w:rPr>
      </w:pPr>
    </w:p>
    <w:p w:rsidR="00E9147F" w:rsidRDefault="00522903" w:rsidP="00E9147F">
      <w:pPr>
        <w:pStyle w:val="2"/>
        <w:rPr>
          <w:sz w:val="40"/>
          <w:szCs w:val="40"/>
        </w:rPr>
      </w:pPr>
      <w:r w:rsidRPr="00BA3EE0">
        <w:rPr>
          <w:sz w:val="40"/>
          <w:szCs w:val="40"/>
        </w:rPr>
        <w:t>ПРИКАЗ</w:t>
      </w:r>
    </w:p>
    <w:p w:rsidR="00A06318" w:rsidRPr="00A06318" w:rsidRDefault="00A06318" w:rsidP="00A06318">
      <w:pPr>
        <w:rPr>
          <w:lang w:val="ru-RU"/>
        </w:rPr>
      </w:pPr>
    </w:p>
    <w:tbl>
      <w:tblPr>
        <w:tblW w:w="10126" w:type="dxa"/>
        <w:tblLayout w:type="fixed"/>
        <w:tblLook w:val="0000" w:firstRow="0" w:lastRow="0" w:firstColumn="0" w:lastColumn="0" w:noHBand="0" w:noVBand="0"/>
      </w:tblPr>
      <w:tblGrid>
        <w:gridCol w:w="5353"/>
        <w:gridCol w:w="4773"/>
      </w:tblGrid>
      <w:tr w:rsidR="00E9147F" w:rsidRPr="005B34BF" w:rsidTr="001A234B">
        <w:trPr>
          <w:trHeight w:val="363"/>
        </w:trPr>
        <w:tc>
          <w:tcPr>
            <w:tcW w:w="5353" w:type="dxa"/>
            <w:vAlign w:val="center"/>
          </w:tcPr>
          <w:p w:rsidR="00F00EA3" w:rsidRPr="00F00EA3" w:rsidRDefault="00C1574E" w:rsidP="00D4095E">
            <w:pPr>
              <w:pStyle w:val="3"/>
            </w:pPr>
            <w:r>
              <w:rPr>
                <w:szCs w:val="28"/>
              </w:rPr>
              <w:t>о</w:t>
            </w:r>
            <w:r w:rsidR="00D57DDA" w:rsidRPr="00D10A27">
              <w:rPr>
                <w:szCs w:val="28"/>
              </w:rPr>
              <w:t>т</w:t>
            </w:r>
            <w:r w:rsidR="00B26A63">
              <w:rPr>
                <w:szCs w:val="28"/>
              </w:rPr>
              <w:t xml:space="preserve"> </w:t>
            </w:r>
            <w:r w:rsidR="001A234B">
              <w:rPr>
                <w:szCs w:val="28"/>
              </w:rPr>
              <w:t>13.03.2026</w:t>
            </w:r>
          </w:p>
        </w:tc>
        <w:tc>
          <w:tcPr>
            <w:tcW w:w="4773" w:type="dxa"/>
            <w:vAlign w:val="center"/>
          </w:tcPr>
          <w:p w:rsidR="003F6FAC" w:rsidRPr="00AB16E9" w:rsidRDefault="0024329A" w:rsidP="00D4095E">
            <w:pPr>
              <w:pStyle w:val="3"/>
              <w:jc w:val="center"/>
            </w:pPr>
            <w:r w:rsidRPr="00AB16E9">
              <w:rPr>
                <w:szCs w:val="28"/>
              </w:rPr>
              <w:t>№</w:t>
            </w:r>
            <w:r w:rsidR="00B26A63">
              <w:rPr>
                <w:szCs w:val="28"/>
              </w:rPr>
              <w:t xml:space="preserve"> </w:t>
            </w:r>
            <w:r w:rsidR="001A234B">
              <w:rPr>
                <w:szCs w:val="28"/>
              </w:rPr>
              <w:t>174</w:t>
            </w:r>
          </w:p>
        </w:tc>
      </w:tr>
      <w:tr w:rsidR="00714A45" w:rsidRPr="00390261" w:rsidTr="001A234B">
        <w:trPr>
          <w:trHeight w:val="363"/>
        </w:trPr>
        <w:tc>
          <w:tcPr>
            <w:tcW w:w="5353" w:type="dxa"/>
          </w:tcPr>
          <w:p w:rsidR="001F35D2" w:rsidRDefault="001F35D2" w:rsidP="001F35D2">
            <w:pPr>
              <w:ind w:right="33"/>
              <w:jc w:val="both"/>
              <w:rPr>
                <w:lang w:val="ru-RU"/>
              </w:rPr>
            </w:pPr>
          </w:p>
          <w:p w:rsidR="003F6FAC" w:rsidRPr="005B34BF" w:rsidRDefault="00812E9C" w:rsidP="001A234B">
            <w:pPr>
              <w:ind w:right="33"/>
              <w:jc w:val="both"/>
              <w:rPr>
                <w:sz w:val="28"/>
                <w:lang w:val="ru-RU"/>
              </w:rPr>
            </w:pPr>
            <w:r w:rsidRPr="00F6503D">
              <w:rPr>
                <w:sz w:val="28"/>
                <w:lang w:val="ru-RU"/>
              </w:rPr>
              <w:t xml:space="preserve">О </w:t>
            </w:r>
            <w:r w:rsidR="00D4095E">
              <w:rPr>
                <w:sz w:val="28"/>
                <w:lang w:val="ru-RU"/>
              </w:rPr>
              <w:t xml:space="preserve">внесении изменений в приказ департамента по образованию администрации Волгограда от </w:t>
            </w:r>
            <w:r w:rsidR="00261CA7">
              <w:rPr>
                <w:sz w:val="28"/>
                <w:lang w:val="ru-RU"/>
              </w:rPr>
              <w:t>31</w:t>
            </w:r>
            <w:r w:rsidR="00D4095E">
              <w:rPr>
                <w:sz w:val="28"/>
                <w:lang w:val="ru-RU"/>
              </w:rPr>
              <w:t>.</w:t>
            </w:r>
            <w:r w:rsidR="00261CA7">
              <w:rPr>
                <w:sz w:val="28"/>
                <w:lang w:val="ru-RU"/>
              </w:rPr>
              <w:t>03</w:t>
            </w:r>
            <w:r w:rsidR="00D4095E">
              <w:rPr>
                <w:sz w:val="28"/>
                <w:lang w:val="ru-RU"/>
              </w:rPr>
              <w:t>.202</w:t>
            </w:r>
            <w:r w:rsidR="00261CA7">
              <w:rPr>
                <w:sz w:val="28"/>
                <w:lang w:val="ru-RU"/>
              </w:rPr>
              <w:t>5 № 275</w:t>
            </w:r>
            <w:r w:rsidR="00D4095E">
              <w:rPr>
                <w:sz w:val="28"/>
                <w:lang w:val="ru-RU"/>
              </w:rPr>
              <w:t xml:space="preserve"> </w:t>
            </w:r>
            <w:r w:rsidR="009D6F2D">
              <w:rPr>
                <w:sz w:val="28"/>
                <w:lang w:val="ru-RU"/>
              </w:rPr>
              <w:t>«О</w:t>
            </w:r>
            <w:r w:rsidR="00B26A63">
              <w:rPr>
                <w:sz w:val="28"/>
                <w:lang w:val="ru-RU"/>
              </w:rPr>
              <w:t>б</w:t>
            </w:r>
            <w:r w:rsidR="009D6F2D">
              <w:rPr>
                <w:sz w:val="28"/>
                <w:lang w:val="ru-RU"/>
              </w:rPr>
              <w:t xml:space="preserve"> </w:t>
            </w:r>
            <w:r w:rsidR="00B26A63">
              <w:rPr>
                <w:sz w:val="28"/>
                <w:lang w:val="ru-RU"/>
              </w:rPr>
              <w:t>утверждении порядка комплектования муниципальных образо</w:t>
            </w:r>
            <w:r w:rsidR="001A234B">
              <w:rPr>
                <w:sz w:val="28"/>
                <w:lang w:val="ru-RU"/>
              </w:rPr>
              <w:t>-</w:t>
            </w:r>
            <w:r w:rsidR="00B26A63">
              <w:rPr>
                <w:sz w:val="28"/>
                <w:lang w:val="ru-RU"/>
              </w:rPr>
              <w:t xml:space="preserve">вательных </w:t>
            </w:r>
            <w:r w:rsidR="00B26A63" w:rsidRPr="00AF1C2B">
              <w:rPr>
                <w:sz w:val="28"/>
                <w:lang w:val="ru-RU"/>
              </w:rPr>
              <w:t>учреждений Волго</w:t>
            </w:r>
            <w:r w:rsidR="003F6FC1">
              <w:rPr>
                <w:sz w:val="28"/>
                <w:lang w:val="ru-RU"/>
              </w:rPr>
              <w:t xml:space="preserve">града, реализующих </w:t>
            </w:r>
            <w:r w:rsidR="00B26A63" w:rsidRPr="00AF1C2B">
              <w:rPr>
                <w:sz w:val="28"/>
                <w:lang w:val="ru-RU"/>
              </w:rPr>
              <w:t>образовательную</w:t>
            </w:r>
            <w:r w:rsidR="00B26A63">
              <w:rPr>
                <w:sz w:val="28"/>
                <w:lang w:val="ru-RU"/>
              </w:rPr>
              <w:t xml:space="preserve"> программу дошкольного образования</w:t>
            </w:r>
            <w:r w:rsidR="00700652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4773" w:type="dxa"/>
          </w:tcPr>
          <w:p w:rsidR="00714A45" w:rsidRPr="005B34BF" w:rsidRDefault="00714A45" w:rsidP="00E9147F">
            <w:pPr>
              <w:pStyle w:val="3"/>
              <w:jc w:val="center"/>
              <w:rPr>
                <w:szCs w:val="28"/>
              </w:rPr>
            </w:pPr>
          </w:p>
        </w:tc>
      </w:tr>
    </w:tbl>
    <w:p w:rsidR="006017EA" w:rsidRPr="005B34BF" w:rsidRDefault="006017EA" w:rsidP="00700652">
      <w:pPr>
        <w:jc w:val="both"/>
        <w:rPr>
          <w:sz w:val="28"/>
          <w:szCs w:val="28"/>
          <w:lang w:val="ru-RU"/>
        </w:rPr>
      </w:pPr>
    </w:p>
    <w:p w:rsidR="00D722FC" w:rsidRPr="000240CA" w:rsidRDefault="00812E9C" w:rsidP="0037628B">
      <w:pPr>
        <w:ind w:firstLine="567"/>
        <w:jc w:val="both"/>
        <w:rPr>
          <w:sz w:val="28"/>
          <w:szCs w:val="28"/>
          <w:lang w:val="ru-RU"/>
        </w:rPr>
      </w:pPr>
      <w:r w:rsidRPr="000240CA">
        <w:rPr>
          <w:sz w:val="28"/>
          <w:szCs w:val="28"/>
          <w:lang w:val="ru-RU"/>
        </w:rPr>
        <w:t xml:space="preserve">В </w:t>
      </w:r>
      <w:r w:rsidR="00433006">
        <w:rPr>
          <w:sz w:val="28"/>
          <w:szCs w:val="28"/>
          <w:lang w:val="ru-RU"/>
        </w:rPr>
        <w:t>целях совершенствования порядка комплектования муниципальных образовательн</w:t>
      </w:r>
      <w:bookmarkStart w:id="0" w:name="_GoBack"/>
      <w:bookmarkEnd w:id="0"/>
      <w:r w:rsidR="00433006">
        <w:rPr>
          <w:sz w:val="28"/>
          <w:szCs w:val="28"/>
          <w:lang w:val="ru-RU"/>
        </w:rPr>
        <w:t xml:space="preserve">ых учреждений, </w:t>
      </w:r>
      <w:r w:rsidR="00433006" w:rsidRPr="00B003C7">
        <w:rPr>
          <w:sz w:val="28"/>
          <w:szCs w:val="28"/>
          <w:lang w:val="ru-RU"/>
        </w:rPr>
        <w:t>реализу</w:t>
      </w:r>
      <w:r w:rsidR="00433006">
        <w:rPr>
          <w:sz w:val="28"/>
          <w:szCs w:val="28"/>
          <w:lang w:val="ru-RU"/>
        </w:rPr>
        <w:t xml:space="preserve">ющих </w:t>
      </w:r>
      <w:r w:rsidR="00433006" w:rsidRPr="00B003C7">
        <w:rPr>
          <w:sz w:val="28"/>
          <w:szCs w:val="28"/>
          <w:lang w:val="ru-RU"/>
        </w:rPr>
        <w:t>образовательн</w:t>
      </w:r>
      <w:r w:rsidR="00433006">
        <w:rPr>
          <w:sz w:val="28"/>
          <w:szCs w:val="28"/>
          <w:lang w:val="ru-RU"/>
        </w:rPr>
        <w:t>ые</w:t>
      </w:r>
      <w:r w:rsidR="00433006" w:rsidRPr="00B003C7">
        <w:rPr>
          <w:sz w:val="28"/>
          <w:szCs w:val="28"/>
          <w:lang w:val="ru-RU"/>
        </w:rPr>
        <w:t xml:space="preserve"> программ</w:t>
      </w:r>
      <w:r w:rsidR="00433006">
        <w:rPr>
          <w:sz w:val="28"/>
          <w:szCs w:val="28"/>
          <w:lang w:val="ru-RU"/>
        </w:rPr>
        <w:t>ы</w:t>
      </w:r>
      <w:r w:rsidR="00433006" w:rsidRPr="00B003C7">
        <w:rPr>
          <w:sz w:val="28"/>
          <w:szCs w:val="28"/>
          <w:lang w:val="ru-RU"/>
        </w:rPr>
        <w:t xml:space="preserve"> дошкольного образования</w:t>
      </w:r>
      <w:r w:rsidR="00433006">
        <w:rPr>
          <w:sz w:val="28"/>
          <w:szCs w:val="28"/>
          <w:lang w:val="ru-RU"/>
        </w:rPr>
        <w:t xml:space="preserve">, </w:t>
      </w:r>
    </w:p>
    <w:p w:rsidR="00812E9C" w:rsidRPr="000240CA" w:rsidRDefault="00812E9C" w:rsidP="00D722FC">
      <w:pPr>
        <w:jc w:val="both"/>
        <w:rPr>
          <w:sz w:val="28"/>
          <w:szCs w:val="28"/>
          <w:lang w:val="ru-RU"/>
        </w:rPr>
      </w:pPr>
      <w:r w:rsidRPr="000240CA">
        <w:rPr>
          <w:sz w:val="28"/>
          <w:szCs w:val="28"/>
          <w:lang w:val="ru-RU"/>
        </w:rPr>
        <w:t>п р и к а з ы в а ю:</w:t>
      </w:r>
    </w:p>
    <w:p w:rsidR="003F6FC1" w:rsidRDefault="00812E9C" w:rsidP="0037628B">
      <w:pPr>
        <w:ind w:firstLine="567"/>
        <w:jc w:val="both"/>
        <w:rPr>
          <w:sz w:val="28"/>
          <w:szCs w:val="28"/>
          <w:lang w:val="ru-RU"/>
        </w:rPr>
      </w:pPr>
      <w:r w:rsidRPr="00B003C7">
        <w:rPr>
          <w:sz w:val="28"/>
          <w:szCs w:val="28"/>
          <w:lang w:val="ru-RU"/>
        </w:rPr>
        <w:t xml:space="preserve">1. </w:t>
      </w:r>
      <w:r w:rsidR="003F6FC1">
        <w:rPr>
          <w:sz w:val="28"/>
          <w:szCs w:val="28"/>
          <w:lang w:val="ru-RU"/>
        </w:rPr>
        <w:t xml:space="preserve">Внести </w:t>
      </w:r>
      <w:r w:rsidR="003F6FC1" w:rsidRPr="00B003C7">
        <w:rPr>
          <w:sz w:val="28"/>
          <w:szCs w:val="28"/>
          <w:lang w:val="ru-RU"/>
        </w:rPr>
        <w:t xml:space="preserve">в </w:t>
      </w:r>
      <w:r w:rsidR="003F6FC1">
        <w:rPr>
          <w:sz w:val="28"/>
          <w:szCs w:val="28"/>
          <w:lang w:val="ru-RU"/>
        </w:rPr>
        <w:t xml:space="preserve">порядок комплектования </w:t>
      </w:r>
      <w:r w:rsidR="003F6FC1" w:rsidRPr="00B003C7">
        <w:rPr>
          <w:sz w:val="28"/>
          <w:szCs w:val="28"/>
          <w:lang w:val="ru-RU"/>
        </w:rPr>
        <w:t>муниципальных образовательных учреждений Волгограда, реализу</w:t>
      </w:r>
      <w:r w:rsidR="003F6FC1">
        <w:rPr>
          <w:sz w:val="28"/>
          <w:szCs w:val="28"/>
          <w:lang w:val="ru-RU"/>
        </w:rPr>
        <w:t xml:space="preserve">ющих </w:t>
      </w:r>
      <w:r w:rsidR="003F6FC1" w:rsidRPr="00B003C7">
        <w:rPr>
          <w:sz w:val="28"/>
          <w:szCs w:val="28"/>
          <w:lang w:val="ru-RU"/>
        </w:rPr>
        <w:t>образовательн</w:t>
      </w:r>
      <w:r w:rsidR="003F6FC1">
        <w:rPr>
          <w:sz w:val="28"/>
          <w:szCs w:val="28"/>
          <w:lang w:val="ru-RU"/>
        </w:rPr>
        <w:t>ые</w:t>
      </w:r>
      <w:r w:rsidR="003F6FC1" w:rsidRPr="00B003C7">
        <w:rPr>
          <w:sz w:val="28"/>
          <w:szCs w:val="28"/>
          <w:lang w:val="ru-RU"/>
        </w:rPr>
        <w:t xml:space="preserve"> программ</w:t>
      </w:r>
      <w:r w:rsidR="003F6FC1">
        <w:rPr>
          <w:sz w:val="28"/>
          <w:szCs w:val="28"/>
          <w:lang w:val="ru-RU"/>
        </w:rPr>
        <w:t>ы</w:t>
      </w:r>
      <w:r w:rsidR="003F6FC1" w:rsidRPr="00B003C7">
        <w:rPr>
          <w:sz w:val="28"/>
          <w:szCs w:val="28"/>
          <w:lang w:val="ru-RU"/>
        </w:rPr>
        <w:t xml:space="preserve"> дошкольного образования</w:t>
      </w:r>
      <w:r w:rsidR="003F6FC1">
        <w:rPr>
          <w:sz w:val="28"/>
          <w:szCs w:val="28"/>
          <w:lang w:val="ru-RU"/>
        </w:rPr>
        <w:t xml:space="preserve"> (далее – Порядок)</w:t>
      </w:r>
      <w:r w:rsidR="003F6FC1" w:rsidRPr="00B003C7">
        <w:rPr>
          <w:sz w:val="28"/>
          <w:szCs w:val="28"/>
          <w:lang w:val="ru-RU"/>
        </w:rPr>
        <w:t>, утвержденный приказом департамента по образованию администрации Волгограда</w:t>
      </w:r>
      <w:r w:rsidR="003F6FC1">
        <w:rPr>
          <w:sz w:val="28"/>
          <w:szCs w:val="28"/>
          <w:lang w:val="ru-RU"/>
        </w:rPr>
        <w:t xml:space="preserve"> от 31.03.2025 № 275 «Об утверждении порядка комплектования </w:t>
      </w:r>
      <w:r w:rsidR="003F6FC1">
        <w:rPr>
          <w:sz w:val="28"/>
          <w:lang w:val="ru-RU"/>
        </w:rPr>
        <w:t xml:space="preserve">муниципальных образовательных </w:t>
      </w:r>
      <w:r w:rsidR="003F6FC1" w:rsidRPr="00AF1C2B">
        <w:rPr>
          <w:sz w:val="28"/>
          <w:lang w:val="ru-RU"/>
        </w:rPr>
        <w:t>учреждений Волго</w:t>
      </w:r>
      <w:r w:rsidR="003F6FC1">
        <w:rPr>
          <w:sz w:val="28"/>
          <w:lang w:val="ru-RU"/>
        </w:rPr>
        <w:t xml:space="preserve">града, реализующих </w:t>
      </w:r>
      <w:r w:rsidR="003F6FC1" w:rsidRPr="00AF1C2B">
        <w:rPr>
          <w:sz w:val="28"/>
          <w:lang w:val="ru-RU"/>
        </w:rPr>
        <w:t>образовательную</w:t>
      </w:r>
      <w:r w:rsidR="003F6FC1">
        <w:rPr>
          <w:sz w:val="28"/>
          <w:lang w:val="ru-RU"/>
        </w:rPr>
        <w:t xml:space="preserve"> программу дошкольного образования</w:t>
      </w:r>
      <w:r w:rsidR="003F6FC1">
        <w:rPr>
          <w:sz w:val="28"/>
          <w:szCs w:val="28"/>
          <w:lang w:val="ru-RU"/>
        </w:rPr>
        <w:t>»</w:t>
      </w:r>
      <w:r w:rsidR="003F6FC1" w:rsidRPr="00B003C7">
        <w:rPr>
          <w:sz w:val="28"/>
          <w:szCs w:val="28"/>
          <w:lang w:val="ru-RU"/>
        </w:rPr>
        <w:t xml:space="preserve"> </w:t>
      </w:r>
      <w:r w:rsidR="003F6FC1">
        <w:rPr>
          <w:sz w:val="28"/>
          <w:szCs w:val="28"/>
          <w:lang w:val="ru-RU"/>
        </w:rPr>
        <w:t xml:space="preserve">следующие </w:t>
      </w:r>
      <w:r w:rsidR="003F6FC1" w:rsidRPr="00B003C7">
        <w:rPr>
          <w:sz w:val="28"/>
          <w:szCs w:val="28"/>
          <w:lang w:val="ru-RU"/>
        </w:rPr>
        <w:t>изменени</w:t>
      </w:r>
      <w:r w:rsidR="003F6FC1">
        <w:rPr>
          <w:sz w:val="28"/>
          <w:szCs w:val="28"/>
          <w:lang w:val="ru-RU"/>
        </w:rPr>
        <w:t>я:</w:t>
      </w:r>
      <w:r w:rsidR="00850D39">
        <w:rPr>
          <w:sz w:val="28"/>
          <w:szCs w:val="28"/>
          <w:lang w:val="ru-RU"/>
        </w:rPr>
        <w:t xml:space="preserve"> </w:t>
      </w:r>
    </w:p>
    <w:p w:rsidR="00850D39" w:rsidRDefault="00F12C87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1.1.</w:t>
      </w:r>
      <w:r w:rsidR="00850D39">
        <w:rPr>
          <w:sz w:val="28"/>
          <w:szCs w:val="28"/>
          <w:lang w:val="ru-RU"/>
        </w:rPr>
        <w:t xml:space="preserve">В пункте </w:t>
      </w:r>
      <w:r w:rsidR="00850D39" w:rsidRPr="008226CB">
        <w:rPr>
          <w:sz w:val="28"/>
          <w:szCs w:val="28"/>
          <w:lang w:val="ru-RU"/>
        </w:rPr>
        <w:t>1</w:t>
      </w:r>
      <w:r w:rsidR="00CB0D15" w:rsidRPr="008226CB">
        <w:rPr>
          <w:sz w:val="28"/>
          <w:szCs w:val="28"/>
          <w:lang w:val="ru-RU"/>
        </w:rPr>
        <w:t xml:space="preserve"> Порядка</w:t>
      </w:r>
      <w:r w:rsidR="00850D39" w:rsidRPr="008226CB">
        <w:rPr>
          <w:sz w:val="28"/>
          <w:szCs w:val="28"/>
          <w:lang w:val="ru-RU"/>
        </w:rPr>
        <w:t>:</w:t>
      </w:r>
    </w:p>
    <w:p w:rsidR="006836D9" w:rsidRDefault="0037628B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</w:t>
      </w:r>
      <w:r w:rsidR="00D20B60">
        <w:rPr>
          <w:sz w:val="28"/>
          <w:szCs w:val="28"/>
          <w:lang w:val="ru-RU"/>
        </w:rPr>
        <w:t>1.1.</w:t>
      </w:r>
      <w:r>
        <w:rPr>
          <w:sz w:val="28"/>
          <w:szCs w:val="28"/>
          <w:lang w:val="ru-RU"/>
        </w:rPr>
        <w:t xml:space="preserve"> </w:t>
      </w:r>
      <w:r w:rsidR="003F6FC1">
        <w:rPr>
          <w:sz w:val="28"/>
          <w:szCs w:val="28"/>
          <w:lang w:val="ru-RU"/>
        </w:rPr>
        <w:t xml:space="preserve">Подпункт 1.4 изложить в </w:t>
      </w:r>
      <w:r w:rsidR="008226CB">
        <w:rPr>
          <w:sz w:val="28"/>
          <w:szCs w:val="28"/>
          <w:lang w:val="ru-RU"/>
        </w:rPr>
        <w:t>новой</w:t>
      </w:r>
      <w:r w:rsidR="003F6FC1">
        <w:rPr>
          <w:sz w:val="28"/>
          <w:szCs w:val="28"/>
          <w:lang w:val="ru-RU"/>
        </w:rPr>
        <w:t xml:space="preserve"> редакции:</w:t>
      </w:r>
    </w:p>
    <w:p w:rsidR="003F6FC1" w:rsidRPr="00E14147" w:rsidRDefault="003F6FC1" w:rsidP="0037628B">
      <w:pPr>
        <w:ind w:firstLine="567"/>
        <w:jc w:val="both"/>
        <w:rPr>
          <w:sz w:val="28"/>
          <w:szCs w:val="28"/>
          <w:lang w:val="ru-RU"/>
        </w:rPr>
      </w:pPr>
      <w:r w:rsidRPr="00E14147">
        <w:rPr>
          <w:sz w:val="28"/>
          <w:szCs w:val="28"/>
          <w:lang w:val="ru-RU"/>
        </w:rPr>
        <w:t>«</w:t>
      </w:r>
      <w:r w:rsidR="00063E67" w:rsidRPr="00E14147">
        <w:rPr>
          <w:sz w:val="28"/>
          <w:szCs w:val="28"/>
          <w:lang w:val="ru-RU"/>
        </w:rPr>
        <w:t xml:space="preserve">1.4. </w:t>
      </w:r>
      <w:r w:rsidRPr="00E14147">
        <w:rPr>
          <w:sz w:val="28"/>
          <w:szCs w:val="28"/>
          <w:lang w:val="ru-RU"/>
        </w:rPr>
        <w:t xml:space="preserve">Для организации комплектования МОУ </w:t>
      </w:r>
      <w:r w:rsidR="00850D39" w:rsidRPr="00E14147">
        <w:rPr>
          <w:sz w:val="28"/>
          <w:szCs w:val="28"/>
          <w:lang w:val="ru-RU"/>
        </w:rPr>
        <w:t xml:space="preserve">в ТУ ДОАВ создаются комиссии по комплектованию МОУ ТУ ДОАВ (далее – районные комиссии).». </w:t>
      </w:r>
    </w:p>
    <w:p w:rsidR="00850D39" w:rsidRPr="00E14147" w:rsidRDefault="00850D39" w:rsidP="0037628B">
      <w:pPr>
        <w:ind w:firstLine="567"/>
        <w:jc w:val="both"/>
        <w:rPr>
          <w:sz w:val="28"/>
          <w:szCs w:val="28"/>
          <w:lang w:val="ru-RU"/>
        </w:rPr>
      </w:pPr>
      <w:r w:rsidRPr="00E14147">
        <w:rPr>
          <w:sz w:val="28"/>
          <w:szCs w:val="28"/>
          <w:lang w:val="ru-RU"/>
        </w:rPr>
        <w:t>1.</w:t>
      </w:r>
      <w:r w:rsidR="00063E67" w:rsidRPr="00E14147">
        <w:rPr>
          <w:sz w:val="28"/>
          <w:szCs w:val="28"/>
          <w:lang w:val="ru-RU"/>
        </w:rPr>
        <w:t>1.2</w:t>
      </w:r>
      <w:r w:rsidRPr="00E14147">
        <w:rPr>
          <w:sz w:val="28"/>
          <w:szCs w:val="28"/>
          <w:lang w:val="ru-RU"/>
        </w:rPr>
        <w:t xml:space="preserve">. Подпункт 1.4.1 изложить в </w:t>
      </w:r>
      <w:r w:rsidR="008226CB">
        <w:rPr>
          <w:sz w:val="28"/>
          <w:szCs w:val="28"/>
          <w:lang w:val="ru-RU"/>
        </w:rPr>
        <w:t>новой</w:t>
      </w:r>
      <w:r w:rsidRPr="00E14147">
        <w:rPr>
          <w:sz w:val="28"/>
          <w:szCs w:val="28"/>
          <w:lang w:val="ru-RU"/>
        </w:rPr>
        <w:t xml:space="preserve"> редакции: </w:t>
      </w:r>
    </w:p>
    <w:p w:rsidR="00F12C87" w:rsidRDefault="00850D39" w:rsidP="0037628B">
      <w:pPr>
        <w:ind w:firstLine="567"/>
        <w:jc w:val="both"/>
        <w:rPr>
          <w:sz w:val="28"/>
          <w:szCs w:val="28"/>
          <w:lang w:val="ru-RU"/>
        </w:rPr>
      </w:pPr>
      <w:r w:rsidRPr="00E14147">
        <w:rPr>
          <w:sz w:val="28"/>
          <w:szCs w:val="28"/>
          <w:lang w:val="ru-RU"/>
        </w:rPr>
        <w:t>«</w:t>
      </w:r>
      <w:r w:rsidR="00063E67" w:rsidRPr="00E14147">
        <w:rPr>
          <w:sz w:val="28"/>
          <w:szCs w:val="28"/>
          <w:lang w:val="ru-RU"/>
        </w:rPr>
        <w:t xml:space="preserve">1.4.1. </w:t>
      </w:r>
      <w:r w:rsidRPr="00E14147">
        <w:rPr>
          <w:sz w:val="28"/>
          <w:szCs w:val="28"/>
          <w:lang w:val="ru-RU"/>
        </w:rPr>
        <w:t>Положения о районных комиссиях, их составы, графики работы утверждаются приказами</w:t>
      </w:r>
      <w:r>
        <w:rPr>
          <w:sz w:val="28"/>
          <w:szCs w:val="28"/>
          <w:lang w:val="ru-RU"/>
        </w:rPr>
        <w:t xml:space="preserve"> ТУ ДОАВ.».</w:t>
      </w:r>
      <w:r w:rsidR="00F12C87">
        <w:rPr>
          <w:sz w:val="28"/>
          <w:szCs w:val="28"/>
          <w:lang w:val="ru-RU"/>
        </w:rPr>
        <w:t xml:space="preserve"> </w:t>
      </w:r>
    </w:p>
    <w:p w:rsidR="00656669" w:rsidRDefault="00816FD6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1.2. </w:t>
      </w:r>
      <w:r w:rsidR="00656669">
        <w:rPr>
          <w:sz w:val="28"/>
          <w:szCs w:val="28"/>
          <w:lang w:val="ru-RU"/>
        </w:rPr>
        <w:t>В пункте 3 Порядка:</w:t>
      </w:r>
    </w:p>
    <w:p w:rsidR="00816FD6" w:rsidRDefault="00656669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1.2.1. </w:t>
      </w:r>
      <w:r w:rsidR="00816FD6">
        <w:rPr>
          <w:sz w:val="28"/>
          <w:szCs w:val="28"/>
          <w:lang w:val="ru-RU"/>
        </w:rPr>
        <w:t>Подпункт 3.6 изложить в новой редакции:</w:t>
      </w:r>
    </w:p>
    <w:p w:rsidR="00816FD6" w:rsidRDefault="00816FD6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«3.6. В случае переезда </w:t>
      </w:r>
      <w:r w:rsidR="00656669">
        <w:rPr>
          <w:sz w:val="28"/>
          <w:szCs w:val="28"/>
          <w:lang w:val="ru-RU"/>
        </w:rPr>
        <w:t xml:space="preserve">заявителя из Волгограда в другие муниципальные образования заявитель обращается в районную комиссию или Департамент с письменным заявлением о снятии с учета из электронного реестра района и </w:t>
      </w:r>
      <w:r w:rsidR="00656669">
        <w:rPr>
          <w:sz w:val="28"/>
          <w:szCs w:val="28"/>
          <w:lang w:val="ru-RU"/>
        </w:rPr>
        <w:lastRenderedPageBreak/>
        <w:t>выдаче справки о снятии с учета. Учетная запись ребенка переводится в статус «снят с учета».».</w:t>
      </w:r>
    </w:p>
    <w:p w:rsidR="00656669" w:rsidRDefault="00656669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1.2.2. Подпункт </w:t>
      </w:r>
      <w:r w:rsidR="00A84EA4">
        <w:rPr>
          <w:sz w:val="28"/>
          <w:szCs w:val="28"/>
          <w:lang w:val="ru-RU"/>
        </w:rPr>
        <w:t>3.8</w:t>
      </w:r>
      <w:r w:rsidR="00A84EA4" w:rsidRPr="00A84EA4">
        <w:rPr>
          <w:sz w:val="28"/>
          <w:szCs w:val="28"/>
          <w:lang w:val="ru-RU"/>
        </w:rPr>
        <w:t xml:space="preserve"> </w:t>
      </w:r>
      <w:r w:rsidR="00A84EA4">
        <w:rPr>
          <w:sz w:val="28"/>
          <w:szCs w:val="28"/>
          <w:lang w:val="ru-RU"/>
        </w:rPr>
        <w:t xml:space="preserve">изложить в новой редакции: </w:t>
      </w:r>
    </w:p>
    <w:p w:rsidR="00C545CE" w:rsidRPr="00C545CE" w:rsidRDefault="00A84EA4" w:rsidP="00C545CE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«3.8. Заявите</w:t>
      </w:r>
      <w:r w:rsidR="00C545CE">
        <w:rPr>
          <w:sz w:val="28"/>
          <w:szCs w:val="28"/>
          <w:lang w:val="ru-RU"/>
        </w:rPr>
        <w:t>ль</w:t>
      </w:r>
      <w:r w:rsidR="00C545CE" w:rsidRPr="00C545CE">
        <w:rPr>
          <w:sz w:val="28"/>
          <w:szCs w:val="28"/>
          <w:lang w:val="ru-RU"/>
        </w:rPr>
        <w:t xml:space="preserve"> вправе обратиться с 1 августа текущего года по 28 (29) февраля следующего года в </w:t>
      </w:r>
      <w:r w:rsidR="00C545CE">
        <w:rPr>
          <w:sz w:val="28"/>
          <w:szCs w:val="28"/>
          <w:lang w:val="ru-RU"/>
        </w:rPr>
        <w:t>Департамент</w:t>
      </w:r>
      <w:r w:rsidR="00C545CE" w:rsidRPr="00C545CE">
        <w:rPr>
          <w:sz w:val="28"/>
          <w:szCs w:val="28"/>
          <w:lang w:val="ru-RU"/>
        </w:rPr>
        <w:t xml:space="preserve"> с заявлением о переносе учетной записи ребенка из электронного реестра одного района Волгограда в электронный реестр другого района Волгограда по дате его первичной регистрации при изменении места жительства (пребывания), принятии решения о посещении МОУ другого района Волгограда. Перенос учетной записи в едином электронном реестре осуществляется на основании личного письменного заявления при предъявлении документов (паспорт или иное удостоверение личности родителя (законного представителя) ребенка, свидетельство о рождении ребенка).</w:t>
      </w:r>
    </w:p>
    <w:p w:rsidR="00C545CE" w:rsidRPr="00C545CE" w:rsidRDefault="00C545CE" w:rsidP="00C545CE">
      <w:pPr>
        <w:ind w:firstLine="567"/>
        <w:jc w:val="both"/>
        <w:rPr>
          <w:sz w:val="28"/>
          <w:szCs w:val="28"/>
          <w:lang w:val="ru-RU"/>
        </w:rPr>
      </w:pPr>
      <w:r w:rsidRPr="00C545CE">
        <w:rPr>
          <w:sz w:val="28"/>
          <w:szCs w:val="28"/>
          <w:lang w:val="ru-RU"/>
        </w:rPr>
        <w:t>Перенос учетной записи детей с ОВЗ, имеющих заключение и рекомендации Центральной психолого-медико-педагогической комисси</w:t>
      </w:r>
      <w:r>
        <w:rPr>
          <w:sz w:val="28"/>
          <w:szCs w:val="28"/>
          <w:lang w:val="ru-RU"/>
        </w:rPr>
        <w:t>и</w:t>
      </w:r>
      <w:r w:rsidRPr="00C545CE">
        <w:rPr>
          <w:sz w:val="28"/>
          <w:szCs w:val="28"/>
          <w:lang w:val="ru-RU"/>
        </w:rPr>
        <w:t xml:space="preserve"> Волгоградской области (далее - ПМПК), осуществляется </w:t>
      </w:r>
      <w:r>
        <w:rPr>
          <w:sz w:val="28"/>
          <w:szCs w:val="28"/>
          <w:lang w:val="ru-RU"/>
        </w:rPr>
        <w:t xml:space="preserve">Департаментом </w:t>
      </w:r>
      <w:r w:rsidRPr="00C545CE">
        <w:rPr>
          <w:sz w:val="28"/>
          <w:szCs w:val="28"/>
          <w:lang w:val="ru-RU"/>
        </w:rPr>
        <w:t>в течение всего календарного года по согласованию с районными комиссиями при наличии вакантных мест в группах для детей с ОВЗ подведомственных МОУ.</w:t>
      </w:r>
    </w:p>
    <w:p w:rsidR="00C545CE" w:rsidRPr="00C545CE" w:rsidRDefault="00C545CE" w:rsidP="00C545CE">
      <w:pPr>
        <w:ind w:firstLine="567"/>
        <w:jc w:val="both"/>
        <w:rPr>
          <w:sz w:val="28"/>
          <w:szCs w:val="28"/>
          <w:lang w:val="ru-RU"/>
        </w:rPr>
      </w:pPr>
      <w:r w:rsidRPr="00C545CE">
        <w:rPr>
          <w:sz w:val="28"/>
          <w:szCs w:val="28"/>
          <w:lang w:val="ru-RU"/>
        </w:rPr>
        <w:t>Прием заявлений о переносе учетной записи ребенка осуществляется еженедельно по средам с 14.00 до 17.00.</w:t>
      </w:r>
    </w:p>
    <w:p w:rsidR="00656669" w:rsidRDefault="00C545CE" w:rsidP="007915D9">
      <w:pPr>
        <w:ind w:firstLine="567"/>
        <w:jc w:val="both"/>
        <w:rPr>
          <w:sz w:val="28"/>
          <w:szCs w:val="28"/>
          <w:lang w:val="ru-RU"/>
        </w:rPr>
      </w:pPr>
      <w:r w:rsidRPr="00C545CE">
        <w:rPr>
          <w:sz w:val="28"/>
          <w:szCs w:val="28"/>
          <w:lang w:val="ru-RU"/>
        </w:rPr>
        <w:t xml:space="preserve">Перенос учетной записи в едином электронном реестре осуществляется </w:t>
      </w:r>
      <w:r>
        <w:rPr>
          <w:sz w:val="28"/>
          <w:szCs w:val="28"/>
          <w:lang w:val="ru-RU"/>
        </w:rPr>
        <w:t>Департаментом</w:t>
      </w:r>
      <w:r w:rsidRPr="00C545CE">
        <w:rPr>
          <w:sz w:val="28"/>
          <w:szCs w:val="28"/>
          <w:lang w:val="ru-RU"/>
        </w:rPr>
        <w:t xml:space="preserve"> в течение 10 дней со дня приема заявления с документами.</w:t>
      </w:r>
      <w:r>
        <w:rPr>
          <w:sz w:val="28"/>
          <w:szCs w:val="28"/>
          <w:lang w:val="ru-RU"/>
        </w:rPr>
        <w:t>».</w:t>
      </w:r>
    </w:p>
    <w:p w:rsidR="00681FD9" w:rsidRDefault="00816FD6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1.3</w:t>
      </w:r>
      <w:r w:rsidR="00F12C87">
        <w:rPr>
          <w:sz w:val="28"/>
          <w:szCs w:val="28"/>
          <w:lang w:val="ru-RU"/>
        </w:rPr>
        <w:t xml:space="preserve">. </w:t>
      </w:r>
      <w:r w:rsidR="00681FD9">
        <w:rPr>
          <w:sz w:val="28"/>
          <w:szCs w:val="28"/>
          <w:lang w:val="ru-RU"/>
        </w:rPr>
        <w:t>В пункте 5 Порядка:</w:t>
      </w:r>
    </w:p>
    <w:p w:rsidR="00681FD9" w:rsidRDefault="00681FD9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1.3.1. Подпункт 5.11 </w:t>
      </w:r>
      <w:r w:rsidRPr="00681FD9">
        <w:rPr>
          <w:sz w:val="28"/>
          <w:szCs w:val="28"/>
          <w:lang w:val="ru-RU"/>
        </w:rPr>
        <w:t>изложить в новой редакции</w:t>
      </w:r>
    </w:p>
    <w:p w:rsidR="00681FD9" w:rsidRDefault="00681FD9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«5.11. </w:t>
      </w:r>
      <w:r w:rsidRPr="00681FD9">
        <w:rPr>
          <w:sz w:val="28"/>
          <w:szCs w:val="28"/>
          <w:lang w:val="ru-RU"/>
        </w:rPr>
        <w:t>Комплектование групп для детей с ОВЗ осуществляется на основании заключения и рекомендаций ПМПК.</w:t>
      </w:r>
      <w:r>
        <w:rPr>
          <w:sz w:val="28"/>
          <w:szCs w:val="28"/>
          <w:lang w:val="ru-RU"/>
        </w:rPr>
        <w:t>».</w:t>
      </w:r>
    </w:p>
    <w:p w:rsidR="00850D39" w:rsidRDefault="00681FD9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1.3.2. </w:t>
      </w:r>
      <w:r w:rsidR="00F12C87">
        <w:rPr>
          <w:sz w:val="28"/>
          <w:szCs w:val="28"/>
          <w:lang w:val="ru-RU"/>
        </w:rPr>
        <w:t xml:space="preserve">Подпункт 5.11.1 изложить в </w:t>
      </w:r>
      <w:r w:rsidR="008226CB">
        <w:rPr>
          <w:sz w:val="28"/>
          <w:szCs w:val="28"/>
          <w:lang w:val="ru-RU"/>
        </w:rPr>
        <w:t>новой</w:t>
      </w:r>
      <w:r w:rsidR="00F12C87">
        <w:rPr>
          <w:sz w:val="28"/>
          <w:szCs w:val="28"/>
          <w:lang w:val="ru-RU"/>
        </w:rPr>
        <w:t xml:space="preserve"> редакции:</w:t>
      </w:r>
    </w:p>
    <w:p w:rsidR="0042324F" w:rsidRPr="00DF1D1F" w:rsidRDefault="00F12C87" w:rsidP="000C1853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«</w:t>
      </w:r>
      <w:r w:rsidR="00063E67">
        <w:rPr>
          <w:sz w:val="28"/>
          <w:szCs w:val="28"/>
          <w:lang w:val="ru-RU"/>
        </w:rPr>
        <w:t xml:space="preserve">5.11.1. </w:t>
      </w:r>
      <w:r>
        <w:rPr>
          <w:sz w:val="28"/>
          <w:szCs w:val="28"/>
          <w:lang w:val="ru-RU"/>
        </w:rPr>
        <w:t xml:space="preserve">Направления (путевки) </w:t>
      </w:r>
      <w:r w:rsidR="00DA1E88">
        <w:rPr>
          <w:sz w:val="28"/>
          <w:szCs w:val="28"/>
          <w:lang w:val="ru-RU"/>
        </w:rPr>
        <w:t xml:space="preserve">детям </w:t>
      </w:r>
      <w:r>
        <w:rPr>
          <w:sz w:val="28"/>
          <w:szCs w:val="28"/>
          <w:lang w:val="ru-RU"/>
        </w:rPr>
        <w:t>в группы общеразвивающей, оздоровительной, комбинированной направленности</w:t>
      </w:r>
      <w:r w:rsidR="00352B47">
        <w:rPr>
          <w:sz w:val="28"/>
          <w:szCs w:val="28"/>
          <w:lang w:val="ru-RU"/>
        </w:rPr>
        <w:t>, а также детям с ОВЗ в группы</w:t>
      </w:r>
      <w:r>
        <w:rPr>
          <w:sz w:val="28"/>
          <w:szCs w:val="28"/>
          <w:lang w:val="ru-RU"/>
        </w:rPr>
        <w:t xml:space="preserve"> </w:t>
      </w:r>
      <w:r w:rsidR="00352B47">
        <w:rPr>
          <w:sz w:val="28"/>
          <w:szCs w:val="28"/>
          <w:lang w:val="ru-RU"/>
        </w:rPr>
        <w:t xml:space="preserve">компенсирующей, комбинированной направленности, </w:t>
      </w:r>
      <w:r w:rsidRPr="00DF1D1F">
        <w:rPr>
          <w:sz w:val="28"/>
          <w:szCs w:val="28"/>
          <w:lang w:val="ru-RU"/>
        </w:rPr>
        <w:t>выдаются районными комиссиями.</w:t>
      </w:r>
      <w:r w:rsidR="0042324F" w:rsidRPr="00DF1D1F">
        <w:rPr>
          <w:sz w:val="28"/>
          <w:szCs w:val="28"/>
          <w:lang w:val="ru-RU"/>
        </w:rPr>
        <w:t xml:space="preserve"> </w:t>
      </w:r>
    </w:p>
    <w:p w:rsidR="00F12C87" w:rsidRPr="00DF1D1F" w:rsidRDefault="0042324F" w:rsidP="000C1853">
      <w:pPr>
        <w:ind w:firstLine="567"/>
        <w:jc w:val="both"/>
        <w:rPr>
          <w:sz w:val="28"/>
          <w:szCs w:val="28"/>
          <w:lang w:val="ru-RU"/>
        </w:rPr>
      </w:pPr>
      <w:r w:rsidRPr="00DF1D1F">
        <w:rPr>
          <w:sz w:val="28"/>
          <w:szCs w:val="28"/>
          <w:lang w:val="ru-RU"/>
        </w:rPr>
        <w:t xml:space="preserve">Группы компенсирующей и комбинированной направленности </w:t>
      </w:r>
      <w:r w:rsidR="00DA1E88" w:rsidRPr="00DF1D1F">
        <w:rPr>
          <w:sz w:val="28"/>
          <w:szCs w:val="28"/>
          <w:lang w:val="ru-RU"/>
        </w:rPr>
        <w:t xml:space="preserve">для детей с ОВЗ </w:t>
      </w:r>
      <w:r w:rsidRPr="00DF1D1F">
        <w:rPr>
          <w:sz w:val="28"/>
          <w:szCs w:val="28"/>
          <w:lang w:val="ru-RU"/>
        </w:rPr>
        <w:t xml:space="preserve">комплектуются из </w:t>
      </w:r>
      <w:r w:rsidR="00DA1E88">
        <w:rPr>
          <w:sz w:val="28"/>
          <w:szCs w:val="28"/>
          <w:lang w:val="ru-RU"/>
        </w:rPr>
        <w:t xml:space="preserve">состава </w:t>
      </w:r>
      <w:r w:rsidR="00547953" w:rsidRPr="00DF1D1F">
        <w:rPr>
          <w:sz w:val="28"/>
          <w:szCs w:val="28"/>
          <w:lang w:val="ru-RU"/>
        </w:rPr>
        <w:t xml:space="preserve">детей, </w:t>
      </w:r>
      <w:r w:rsidRPr="00DF1D1F">
        <w:rPr>
          <w:sz w:val="28"/>
          <w:szCs w:val="28"/>
          <w:lang w:val="ru-RU"/>
        </w:rPr>
        <w:t xml:space="preserve">состоящих на </w:t>
      </w:r>
      <w:r w:rsidR="00197F7D" w:rsidRPr="00DF1D1F">
        <w:rPr>
          <w:sz w:val="28"/>
          <w:szCs w:val="28"/>
          <w:lang w:val="ru-RU"/>
        </w:rPr>
        <w:t xml:space="preserve">первичном </w:t>
      </w:r>
      <w:r w:rsidRPr="00DF1D1F">
        <w:rPr>
          <w:sz w:val="28"/>
          <w:szCs w:val="28"/>
          <w:lang w:val="ru-RU"/>
        </w:rPr>
        <w:t>учете в ГИС "Образование"</w:t>
      </w:r>
      <w:r w:rsidR="00547953" w:rsidRPr="00DF1D1F">
        <w:rPr>
          <w:sz w:val="28"/>
          <w:szCs w:val="28"/>
          <w:lang w:val="ru-RU"/>
        </w:rPr>
        <w:t xml:space="preserve"> </w:t>
      </w:r>
      <w:r w:rsidRPr="00DF1D1F">
        <w:rPr>
          <w:sz w:val="28"/>
          <w:szCs w:val="28"/>
          <w:lang w:val="ru-RU"/>
        </w:rPr>
        <w:t xml:space="preserve">или </w:t>
      </w:r>
      <w:r w:rsidR="00DA1E88">
        <w:rPr>
          <w:sz w:val="28"/>
          <w:szCs w:val="28"/>
          <w:lang w:val="ru-RU"/>
        </w:rPr>
        <w:t xml:space="preserve">из состава воспитанников </w:t>
      </w:r>
      <w:r w:rsidR="00765A53">
        <w:rPr>
          <w:sz w:val="28"/>
          <w:szCs w:val="28"/>
          <w:lang w:val="ru-RU"/>
        </w:rPr>
        <w:t xml:space="preserve">групп общеразвивающей, оздоровительной направленности </w:t>
      </w:r>
      <w:r w:rsidRPr="00DF1D1F">
        <w:rPr>
          <w:sz w:val="28"/>
          <w:szCs w:val="28"/>
          <w:lang w:val="ru-RU"/>
        </w:rPr>
        <w:t>в порядке перевода</w:t>
      </w:r>
      <w:r w:rsidR="00197F7D" w:rsidRPr="00DF1D1F">
        <w:rPr>
          <w:sz w:val="28"/>
          <w:szCs w:val="28"/>
          <w:lang w:val="ru-RU"/>
        </w:rPr>
        <w:t>.</w:t>
      </w:r>
      <w:r w:rsidR="00F12C87" w:rsidRPr="00DF1D1F">
        <w:rPr>
          <w:sz w:val="28"/>
          <w:szCs w:val="28"/>
          <w:lang w:val="ru-RU"/>
        </w:rPr>
        <w:t>».</w:t>
      </w:r>
      <w:r w:rsidR="00197F7D" w:rsidRPr="00DF1D1F">
        <w:rPr>
          <w:sz w:val="28"/>
          <w:szCs w:val="28"/>
          <w:lang w:val="ru-RU"/>
        </w:rPr>
        <w:t xml:space="preserve"> </w:t>
      </w:r>
    </w:p>
    <w:p w:rsidR="00446E33" w:rsidRPr="00446E33" w:rsidRDefault="000C1853" w:rsidP="000C1853">
      <w:pPr>
        <w:ind w:firstLine="567"/>
        <w:jc w:val="both"/>
        <w:rPr>
          <w:sz w:val="28"/>
          <w:szCs w:val="28"/>
          <w:lang w:val="ru-RU"/>
        </w:rPr>
      </w:pPr>
      <w:r w:rsidRPr="00DF1D1F">
        <w:rPr>
          <w:sz w:val="28"/>
          <w:szCs w:val="28"/>
          <w:lang w:val="ru-RU"/>
        </w:rPr>
        <w:t xml:space="preserve">2. </w:t>
      </w:r>
      <w:r w:rsidR="00446E33" w:rsidRPr="00DF1D1F">
        <w:rPr>
          <w:sz w:val="28"/>
          <w:szCs w:val="28"/>
          <w:lang w:val="ru-RU"/>
        </w:rPr>
        <w:t>Руководителям территориальных управлений департамента по образованию администрации Волгограда</w:t>
      </w:r>
      <w:r w:rsidRPr="00DF1D1F">
        <w:rPr>
          <w:sz w:val="28"/>
          <w:szCs w:val="28"/>
          <w:lang w:val="ru-RU"/>
        </w:rPr>
        <w:t xml:space="preserve"> (далее – ТУ</w:t>
      </w:r>
      <w:r>
        <w:rPr>
          <w:sz w:val="28"/>
          <w:szCs w:val="28"/>
          <w:lang w:val="ru-RU"/>
        </w:rPr>
        <w:t xml:space="preserve"> ДОАВ)</w:t>
      </w:r>
      <w:r w:rsidR="00446E33" w:rsidRPr="00446E33">
        <w:rPr>
          <w:sz w:val="28"/>
          <w:szCs w:val="28"/>
          <w:lang w:val="ru-RU"/>
        </w:rPr>
        <w:t>:</w:t>
      </w:r>
    </w:p>
    <w:p w:rsidR="00446E33" w:rsidRDefault="000C1853" w:rsidP="00446E33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</w:t>
      </w:r>
      <w:r w:rsidR="00446E33" w:rsidRPr="00446E33">
        <w:rPr>
          <w:sz w:val="28"/>
          <w:szCs w:val="28"/>
          <w:lang w:val="ru-RU"/>
        </w:rPr>
        <w:t xml:space="preserve">.1. Довести </w:t>
      </w:r>
      <w:r w:rsidR="00446E33" w:rsidRPr="00215FA3">
        <w:rPr>
          <w:sz w:val="28"/>
          <w:szCs w:val="28"/>
          <w:lang w:val="ru-RU"/>
        </w:rPr>
        <w:t xml:space="preserve">настоящий приказ до сведения </w:t>
      </w:r>
      <w:r w:rsidR="00765A53">
        <w:rPr>
          <w:sz w:val="28"/>
          <w:szCs w:val="28"/>
          <w:lang w:val="ru-RU"/>
        </w:rPr>
        <w:t xml:space="preserve">районных комиссий и </w:t>
      </w:r>
      <w:r w:rsidR="00446E33" w:rsidRPr="00215FA3">
        <w:rPr>
          <w:sz w:val="28"/>
          <w:szCs w:val="28"/>
          <w:lang w:val="ru-RU"/>
        </w:rPr>
        <w:t xml:space="preserve">руководителей </w:t>
      </w:r>
      <w:r w:rsidR="00446E33" w:rsidRPr="008C1F08">
        <w:rPr>
          <w:sz w:val="28"/>
          <w:szCs w:val="28"/>
          <w:lang w:val="ru-RU"/>
        </w:rPr>
        <w:t xml:space="preserve">подведомственных </w:t>
      </w:r>
      <w:r w:rsidR="006F6380" w:rsidRPr="008C1F08">
        <w:rPr>
          <w:sz w:val="28"/>
          <w:szCs w:val="28"/>
          <w:lang w:val="ru-RU"/>
        </w:rPr>
        <w:t>муниципальных образовательных учреждений Волгограда</w:t>
      </w:r>
      <w:r w:rsidR="00CB19D2" w:rsidRPr="008C1F08">
        <w:rPr>
          <w:sz w:val="28"/>
          <w:szCs w:val="28"/>
          <w:lang w:val="ru-RU"/>
        </w:rPr>
        <w:t>, реализующих образовательную программу дошкольного образования</w:t>
      </w:r>
      <w:r w:rsidR="006F6380" w:rsidRPr="008C1F08">
        <w:rPr>
          <w:sz w:val="28"/>
          <w:szCs w:val="28"/>
          <w:lang w:val="ru-RU"/>
        </w:rPr>
        <w:t xml:space="preserve"> (далее – МОУ)</w:t>
      </w:r>
      <w:r w:rsidR="00C1574E" w:rsidRPr="008C1F08">
        <w:rPr>
          <w:sz w:val="28"/>
          <w:szCs w:val="28"/>
          <w:lang w:val="ru-RU"/>
        </w:rPr>
        <w:t>.</w:t>
      </w:r>
    </w:p>
    <w:p w:rsidR="00446E33" w:rsidRPr="00446E33" w:rsidRDefault="000C1853" w:rsidP="00446E33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</w:t>
      </w:r>
      <w:r w:rsidR="00446E33" w:rsidRPr="00446E33">
        <w:rPr>
          <w:sz w:val="28"/>
          <w:szCs w:val="28"/>
          <w:lang w:val="ru-RU"/>
        </w:rPr>
        <w:t xml:space="preserve">.2. Обеспечить контроль за соблюдением Порядка при организации комплектования </w:t>
      </w:r>
      <w:r w:rsidR="00707289">
        <w:rPr>
          <w:sz w:val="28"/>
          <w:szCs w:val="28"/>
          <w:lang w:val="ru-RU"/>
        </w:rPr>
        <w:t xml:space="preserve">групп </w:t>
      </w:r>
      <w:r w:rsidR="00446E33" w:rsidRPr="00446E33">
        <w:rPr>
          <w:sz w:val="28"/>
          <w:szCs w:val="28"/>
          <w:lang w:val="ru-RU"/>
        </w:rPr>
        <w:t>подведомственны</w:t>
      </w:r>
      <w:r w:rsidR="00707289">
        <w:rPr>
          <w:sz w:val="28"/>
          <w:szCs w:val="28"/>
          <w:lang w:val="ru-RU"/>
        </w:rPr>
        <w:t>ми</w:t>
      </w:r>
      <w:r w:rsidR="00446E33" w:rsidRPr="00446E33">
        <w:rPr>
          <w:sz w:val="28"/>
          <w:szCs w:val="28"/>
          <w:lang w:val="ru-RU"/>
        </w:rPr>
        <w:t xml:space="preserve"> МОУ.</w:t>
      </w:r>
    </w:p>
    <w:p w:rsidR="00446E33" w:rsidRPr="00446E33" w:rsidRDefault="000C1853" w:rsidP="00446E33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</w:t>
      </w:r>
      <w:r w:rsidR="00446E33" w:rsidRPr="00446E33">
        <w:rPr>
          <w:sz w:val="28"/>
          <w:szCs w:val="28"/>
          <w:lang w:val="ru-RU"/>
        </w:rPr>
        <w:t>. Начальнику отдела дошкольного образования и охраны прав детей департамента</w:t>
      </w:r>
      <w:r w:rsidR="006F6380">
        <w:rPr>
          <w:sz w:val="28"/>
          <w:szCs w:val="28"/>
          <w:lang w:val="ru-RU"/>
        </w:rPr>
        <w:t xml:space="preserve"> по образованию администрации Волгограда </w:t>
      </w:r>
      <w:r w:rsidR="00446E33" w:rsidRPr="00446E33">
        <w:rPr>
          <w:sz w:val="28"/>
          <w:szCs w:val="28"/>
          <w:lang w:val="ru-RU"/>
        </w:rPr>
        <w:t xml:space="preserve"> Татаринцевой О.Н.:</w:t>
      </w:r>
    </w:p>
    <w:p w:rsidR="00446E33" w:rsidRPr="00215FA3" w:rsidRDefault="000C1853" w:rsidP="00446E33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3</w:t>
      </w:r>
      <w:r w:rsidR="00446E33" w:rsidRPr="00446E33">
        <w:rPr>
          <w:sz w:val="28"/>
          <w:szCs w:val="28"/>
          <w:lang w:val="ru-RU"/>
        </w:rPr>
        <w:t xml:space="preserve">.1. Направить настоящий приказ для </w:t>
      </w:r>
      <w:r w:rsidR="00446E33" w:rsidRPr="00215FA3">
        <w:rPr>
          <w:sz w:val="28"/>
          <w:szCs w:val="28"/>
          <w:lang w:val="ru-RU"/>
        </w:rPr>
        <w:t xml:space="preserve">опубликования </w:t>
      </w:r>
      <w:r w:rsidR="00446E33" w:rsidRPr="00085B0F">
        <w:rPr>
          <w:sz w:val="28"/>
          <w:szCs w:val="28"/>
          <w:lang w:val="ru-RU"/>
        </w:rPr>
        <w:t>в средствах массовой информации и на официальном сайте департамента</w:t>
      </w:r>
      <w:r w:rsidR="006F6380">
        <w:rPr>
          <w:sz w:val="28"/>
          <w:szCs w:val="28"/>
          <w:lang w:val="ru-RU"/>
        </w:rPr>
        <w:t xml:space="preserve"> по образованию администрации Волгограда</w:t>
      </w:r>
      <w:r w:rsidR="00C1574E" w:rsidRPr="00085B0F">
        <w:rPr>
          <w:sz w:val="28"/>
          <w:szCs w:val="28"/>
          <w:lang w:val="ru-RU"/>
        </w:rPr>
        <w:t>.</w:t>
      </w:r>
    </w:p>
    <w:p w:rsidR="00446E33" w:rsidRPr="008C1F08" w:rsidRDefault="000C1853" w:rsidP="00446E33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</w:t>
      </w:r>
      <w:r w:rsidR="00446E33" w:rsidRPr="00215FA3">
        <w:rPr>
          <w:sz w:val="28"/>
          <w:szCs w:val="28"/>
          <w:lang w:val="ru-RU"/>
        </w:rPr>
        <w:t xml:space="preserve">.2. Обеспечить контроль за соблюдением Порядка </w:t>
      </w:r>
      <w:r w:rsidR="00707289" w:rsidRPr="008C1F08">
        <w:rPr>
          <w:sz w:val="28"/>
          <w:szCs w:val="28"/>
          <w:lang w:val="ru-RU"/>
        </w:rPr>
        <w:t>ТУ ДОАВ</w:t>
      </w:r>
      <w:r w:rsidR="00446E33" w:rsidRPr="008C1F08">
        <w:rPr>
          <w:sz w:val="28"/>
          <w:szCs w:val="28"/>
          <w:lang w:val="ru-RU"/>
        </w:rPr>
        <w:t>.</w:t>
      </w:r>
    </w:p>
    <w:p w:rsidR="006017EA" w:rsidRDefault="000C1853" w:rsidP="00CD1819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  <w:r w:rsidR="00446E33" w:rsidRPr="00446E33">
        <w:rPr>
          <w:sz w:val="28"/>
          <w:szCs w:val="28"/>
          <w:lang w:val="ru-RU"/>
        </w:rPr>
        <w:t xml:space="preserve">. Контроль за исполнением настоящего приказа возложить на заместителя руководителя департамента </w:t>
      </w:r>
      <w:r w:rsidR="00780CD4">
        <w:rPr>
          <w:sz w:val="28"/>
          <w:szCs w:val="28"/>
          <w:lang w:val="ru-RU"/>
        </w:rPr>
        <w:t>по образованию администрации Волгограда</w:t>
      </w:r>
      <w:r w:rsidR="00780CD4" w:rsidRPr="00446E33">
        <w:rPr>
          <w:sz w:val="28"/>
          <w:szCs w:val="28"/>
          <w:lang w:val="ru-RU"/>
        </w:rPr>
        <w:t xml:space="preserve"> </w:t>
      </w:r>
      <w:r w:rsidR="00446E33" w:rsidRPr="00446E33">
        <w:rPr>
          <w:sz w:val="28"/>
          <w:szCs w:val="28"/>
          <w:lang w:val="ru-RU"/>
        </w:rPr>
        <w:t>Пятаеву</w:t>
      </w:r>
      <w:r w:rsidR="00803BD0" w:rsidRPr="00803BD0">
        <w:rPr>
          <w:sz w:val="28"/>
          <w:szCs w:val="28"/>
          <w:lang w:val="ru-RU"/>
        </w:rPr>
        <w:t xml:space="preserve"> </w:t>
      </w:r>
      <w:r w:rsidR="00803BD0" w:rsidRPr="00446E33">
        <w:rPr>
          <w:sz w:val="28"/>
          <w:szCs w:val="28"/>
          <w:lang w:val="ru-RU"/>
        </w:rPr>
        <w:t>С.А.</w:t>
      </w:r>
      <w:r w:rsidR="00CD1819">
        <w:rPr>
          <w:sz w:val="28"/>
          <w:szCs w:val="28"/>
          <w:lang w:val="ru-RU"/>
        </w:rPr>
        <w:t xml:space="preserve"> </w:t>
      </w:r>
    </w:p>
    <w:p w:rsidR="00CD1819" w:rsidRDefault="00CD1819" w:rsidP="00CD1819">
      <w:pPr>
        <w:ind w:firstLine="567"/>
        <w:jc w:val="both"/>
        <w:rPr>
          <w:sz w:val="28"/>
          <w:szCs w:val="28"/>
          <w:lang w:val="ru-RU"/>
        </w:rPr>
      </w:pPr>
    </w:p>
    <w:p w:rsidR="00CD1819" w:rsidRDefault="00CD1819" w:rsidP="00CD1819">
      <w:pPr>
        <w:ind w:firstLine="567"/>
        <w:jc w:val="both"/>
        <w:rPr>
          <w:sz w:val="28"/>
          <w:szCs w:val="28"/>
          <w:lang w:val="ru-RU"/>
        </w:rPr>
      </w:pPr>
    </w:p>
    <w:p w:rsidR="00CD1819" w:rsidRPr="005B34BF" w:rsidRDefault="00CD1819" w:rsidP="00CD1819">
      <w:pPr>
        <w:ind w:firstLine="567"/>
        <w:jc w:val="both"/>
        <w:rPr>
          <w:sz w:val="28"/>
          <w:szCs w:val="28"/>
          <w:lang w:val="ru-RU"/>
        </w:rPr>
      </w:pPr>
    </w:p>
    <w:p w:rsidR="00812E9C" w:rsidRPr="005B34BF" w:rsidRDefault="00812E9C" w:rsidP="00812E9C">
      <w:pPr>
        <w:rPr>
          <w:sz w:val="28"/>
          <w:szCs w:val="28"/>
          <w:lang w:val="ru-RU"/>
        </w:rPr>
      </w:pPr>
      <w:r w:rsidRPr="005B34BF">
        <w:rPr>
          <w:sz w:val="28"/>
          <w:szCs w:val="28"/>
          <w:lang w:val="ru-RU"/>
        </w:rPr>
        <w:t>Руководитель  департамента</w:t>
      </w:r>
      <w:r w:rsidR="006C38C6">
        <w:rPr>
          <w:sz w:val="28"/>
          <w:szCs w:val="28"/>
          <w:lang w:val="ru-RU"/>
        </w:rPr>
        <w:tab/>
      </w:r>
      <w:r w:rsidR="006C38C6">
        <w:rPr>
          <w:sz w:val="28"/>
          <w:szCs w:val="28"/>
          <w:lang w:val="ru-RU"/>
        </w:rPr>
        <w:tab/>
      </w:r>
      <w:r w:rsidR="006C38C6">
        <w:rPr>
          <w:sz w:val="28"/>
          <w:szCs w:val="28"/>
          <w:lang w:val="ru-RU"/>
        </w:rPr>
        <w:tab/>
      </w:r>
      <w:r w:rsidR="006C38C6">
        <w:rPr>
          <w:sz w:val="28"/>
          <w:szCs w:val="28"/>
          <w:lang w:val="ru-RU"/>
        </w:rPr>
        <w:tab/>
      </w:r>
      <w:r w:rsidR="006C38C6">
        <w:rPr>
          <w:sz w:val="28"/>
          <w:szCs w:val="28"/>
          <w:lang w:val="ru-RU"/>
        </w:rPr>
        <w:tab/>
      </w:r>
      <w:r w:rsidR="006C38C6">
        <w:rPr>
          <w:sz w:val="28"/>
          <w:szCs w:val="28"/>
          <w:lang w:val="ru-RU"/>
        </w:rPr>
        <w:tab/>
      </w:r>
      <w:r w:rsidR="001A234B">
        <w:rPr>
          <w:sz w:val="28"/>
          <w:szCs w:val="28"/>
          <w:lang w:val="ru-RU"/>
        </w:rPr>
        <w:t xml:space="preserve">    </w:t>
      </w:r>
      <w:r w:rsidR="001F35D2">
        <w:rPr>
          <w:sz w:val="28"/>
          <w:szCs w:val="28"/>
          <w:lang w:val="ru-RU"/>
        </w:rPr>
        <w:t xml:space="preserve">    </w:t>
      </w:r>
      <w:r w:rsidRPr="005B34BF">
        <w:rPr>
          <w:sz w:val="28"/>
          <w:szCs w:val="28"/>
          <w:lang w:val="ru-RU"/>
        </w:rPr>
        <w:t>И.А. Радченко</w:t>
      </w: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D16E46" w:rsidRDefault="00D16E46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D16E46" w:rsidRDefault="00D16E46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D16E46" w:rsidRDefault="00D16E46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D16E46" w:rsidRDefault="00D16E46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D16E46" w:rsidRDefault="00D16E46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D16E46" w:rsidRDefault="00D16E46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812E9C" w:rsidRPr="005B34BF" w:rsidRDefault="00812E9C" w:rsidP="00812E9C">
      <w:pPr>
        <w:tabs>
          <w:tab w:val="left" w:pos="7513"/>
        </w:tabs>
        <w:rPr>
          <w:sz w:val="28"/>
          <w:szCs w:val="28"/>
          <w:lang w:val="ru-RU"/>
        </w:rPr>
      </w:pPr>
      <w:r w:rsidRPr="005B34BF">
        <w:rPr>
          <w:sz w:val="28"/>
          <w:szCs w:val="28"/>
          <w:lang w:val="ru-RU"/>
        </w:rPr>
        <w:t xml:space="preserve">Согласовано: </w:t>
      </w:r>
    </w:p>
    <w:p w:rsidR="00812E9C" w:rsidRPr="005B34BF" w:rsidRDefault="00812E9C" w:rsidP="00812E9C">
      <w:pPr>
        <w:tabs>
          <w:tab w:val="left" w:pos="7513"/>
        </w:tabs>
        <w:rPr>
          <w:sz w:val="28"/>
          <w:szCs w:val="28"/>
          <w:lang w:val="ru-RU"/>
        </w:rPr>
      </w:pPr>
    </w:p>
    <w:tbl>
      <w:tblPr>
        <w:tblW w:w="9856" w:type="dxa"/>
        <w:tblLook w:val="04A0" w:firstRow="1" w:lastRow="0" w:firstColumn="1" w:lastColumn="0" w:noHBand="0" w:noVBand="1"/>
      </w:tblPr>
      <w:tblGrid>
        <w:gridCol w:w="5070"/>
        <w:gridCol w:w="4786"/>
      </w:tblGrid>
      <w:tr w:rsidR="00812E9C" w:rsidRPr="005B34BF" w:rsidTr="008D51CE">
        <w:trPr>
          <w:trHeight w:val="113"/>
        </w:trPr>
        <w:tc>
          <w:tcPr>
            <w:tcW w:w="5070" w:type="dxa"/>
          </w:tcPr>
          <w:p w:rsidR="00B37FCF" w:rsidRPr="00D26AFC" w:rsidRDefault="00B37FCF" w:rsidP="00B37FCF">
            <w:pPr>
              <w:rPr>
                <w:sz w:val="28"/>
                <w:szCs w:val="28"/>
                <w:lang w:val="ru-RU" w:eastAsia="en-US"/>
              </w:rPr>
            </w:pPr>
            <w:r w:rsidRPr="00D26AFC">
              <w:rPr>
                <w:sz w:val="28"/>
                <w:szCs w:val="28"/>
                <w:lang w:val="ru-RU" w:eastAsia="en-US"/>
              </w:rPr>
              <w:t xml:space="preserve">заместитель </w:t>
            </w:r>
          </w:p>
          <w:p w:rsidR="00B37FCF" w:rsidRPr="00D26AFC" w:rsidRDefault="00B37FCF" w:rsidP="00B37FCF">
            <w:pPr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 xml:space="preserve">руководителя </w:t>
            </w:r>
            <w:r w:rsidRPr="00D26AFC">
              <w:rPr>
                <w:sz w:val="28"/>
                <w:szCs w:val="28"/>
                <w:lang w:val="ru-RU" w:eastAsia="en-US"/>
              </w:rPr>
              <w:t>департамента</w:t>
            </w:r>
          </w:p>
          <w:p w:rsidR="00B37FCF" w:rsidRPr="00D26AFC" w:rsidRDefault="00B37FCF" w:rsidP="00B37FCF">
            <w:pPr>
              <w:rPr>
                <w:sz w:val="28"/>
                <w:szCs w:val="28"/>
                <w:lang w:val="ru-RU" w:eastAsia="en-US"/>
              </w:rPr>
            </w:pPr>
          </w:p>
          <w:p w:rsidR="00B37FCF" w:rsidRPr="005B34BF" w:rsidRDefault="00B37FCF" w:rsidP="00B37FCF">
            <w:pPr>
              <w:rPr>
                <w:sz w:val="28"/>
                <w:szCs w:val="28"/>
                <w:lang w:val="ru-RU" w:eastAsia="en-US"/>
              </w:rPr>
            </w:pPr>
            <w:r w:rsidRPr="00D26AFC">
              <w:rPr>
                <w:sz w:val="28"/>
                <w:szCs w:val="28"/>
                <w:lang w:val="ru-RU" w:eastAsia="en-US"/>
              </w:rPr>
              <w:t>_______________ С.А. Пятаева</w:t>
            </w:r>
            <w:r w:rsidRPr="005B34BF">
              <w:rPr>
                <w:sz w:val="28"/>
                <w:szCs w:val="28"/>
                <w:lang w:val="ru-RU" w:eastAsia="en-US"/>
              </w:rPr>
              <w:t xml:space="preserve"> </w:t>
            </w:r>
          </w:p>
          <w:p w:rsidR="00B37FCF" w:rsidRDefault="00B37FCF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B37FCF" w:rsidRDefault="00B37FCF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B37FCF" w:rsidRDefault="00B37FCF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6E2FF5" w:rsidP="008D51CE">
            <w:pPr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н</w:t>
            </w:r>
            <w:r w:rsidR="00812E9C" w:rsidRPr="005B34BF">
              <w:rPr>
                <w:sz w:val="28"/>
                <w:szCs w:val="28"/>
                <w:lang w:val="ru-RU" w:eastAsia="en-US"/>
              </w:rPr>
              <w:t>ачальник отдела</w:t>
            </w: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  <w:r w:rsidRPr="005B34BF">
              <w:rPr>
                <w:sz w:val="28"/>
                <w:szCs w:val="28"/>
                <w:lang w:val="ru-RU" w:eastAsia="en-US"/>
              </w:rPr>
              <w:t>_________________ О.Е. Исаева</w:t>
            </w: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6E2FF5" w:rsidP="008D51CE">
            <w:pPr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н</w:t>
            </w:r>
            <w:r w:rsidR="00812E9C" w:rsidRPr="005B34BF">
              <w:rPr>
                <w:sz w:val="28"/>
                <w:szCs w:val="28"/>
                <w:lang w:val="ru-RU" w:eastAsia="en-US"/>
              </w:rPr>
              <w:t xml:space="preserve">ачальник отдела </w:t>
            </w: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  <w:r w:rsidRPr="005B34BF">
              <w:rPr>
                <w:sz w:val="28"/>
                <w:szCs w:val="28"/>
                <w:lang w:val="ru-RU" w:eastAsia="en-US"/>
              </w:rPr>
              <w:t>_________________ О.Н Татаринцева</w:t>
            </w: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  <w:r w:rsidRPr="005B34BF">
              <w:rPr>
                <w:sz w:val="28"/>
                <w:szCs w:val="28"/>
                <w:lang w:val="ru-RU" w:eastAsia="en-US"/>
              </w:rPr>
              <w:t>Приказ подготовил:</w:t>
            </w:r>
          </w:p>
          <w:p w:rsidR="00812E9C" w:rsidRPr="005B34BF" w:rsidRDefault="006B35C1" w:rsidP="008D51CE">
            <w:pPr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консультант</w:t>
            </w:r>
            <w:r w:rsidR="00812E9C" w:rsidRPr="005B34BF">
              <w:rPr>
                <w:sz w:val="28"/>
                <w:szCs w:val="28"/>
                <w:lang w:val="ru-RU" w:eastAsia="en-US"/>
              </w:rPr>
              <w:t xml:space="preserve"> </w:t>
            </w: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BA29C2">
            <w:pPr>
              <w:rPr>
                <w:sz w:val="28"/>
                <w:szCs w:val="28"/>
                <w:lang w:val="ru-RU" w:eastAsia="en-US"/>
              </w:rPr>
            </w:pPr>
            <w:r w:rsidRPr="005B34BF">
              <w:rPr>
                <w:sz w:val="28"/>
                <w:szCs w:val="28"/>
                <w:lang w:val="ru-RU" w:eastAsia="en-US"/>
              </w:rPr>
              <w:t xml:space="preserve">_________________ </w:t>
            </w:r>
            <w:r w:rsidR="00BA29C2">
              <w:rPr>
                <w:sz w:val="28"/>
                <w:szCs w:val="28"/>
                <w:lang w:val="ru-RU" w:eastAsia="en-US"/>
              </w:rPr>
              <w:t>О.Д. Коновалова</w:t>
            </w:r>
            <w:r w:rsidRPr="005B34BF">
              <w:rPr>
                <w:sz w:val="28"/>
                <w:szCs w:val="28"/>
                <w:lang w:val="ru-RU" w:eastAsia="en-US"/>
              </w:rPr>
              <w:t xml:space="preserve"> </w:t>
            </w:r>
          </w:p>
        </w:tc>
        <w:tc>
          <w:tcPr>
            <w:tcW w:w="4786" w:type="dxa"/>
          </w:tcPr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  <w:r w:rsidRPr="005B34BF">
              <w:rPr>
                <w:sz w:val="28"/>
                <w:szCs w:val="28"/>
                <w:lang w:val="ru-RU" w:eastAsia="en-US"/>
              </w:rPr>
              <w:t xml:space="preserve"> </w:t>
            </w:r>
          </w:p>
        </w:tc>
      </w:tr>
      <w:tr w:rsidR="00812E9C" w:rsidRPr="005B34BF" w:rsidTr="008D51CE">
        <w:trPr>
          <w:trHeight w:val="113"/>
        </w:trPr>
        <w:tc>
          <w:tcPr>
            <w:tcW w:w="5070" w:type="dxa"/>
          </w:tcPr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</w:tc>
        <w:tc>
          <w:tcPr>
            <w:tcW w:w="4786" w:type="dxa"/>
          </w:tcPr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</w:tc>
      </w:tr>
    </w:tbl>
    <w:p w:rsidR="00812E9C" w:rsidRDefault="00812E9C" w:rsidP="00812E9C">
      <w:pPr>
        <w:jc w:val="both"/>
        <w:rPr>
          <w:sz w:val="28"/>
          <w:szCs w:val="28"/>
          <w:lang w:val="ru-RU"/>
        </w:rPr>
      </w:pPr>
    </w:p>
    <w:p w:rsidR="001A234B" w:rsidRDefault="001A234B" w:rsidP="00812E9C">
      <w:pPr>
        <w:jc w:val="both"/>
        <w:rPr>
          <w:sz w:val="28"/>
          <w:szCs w:val="28"/>
          <w:lang w:val="ru-RU"/>
        </w:rPr>
      </w:pPr>
    </w:p>
    <w:p w:rsidR="001A234B" w:rsidRDefault="001A234B" w:rsidP="00812E9C">
      <w:pPr>
        <w:jc w:val="both"/>
        <w:rPr>
          <w:sz w:val="28"/>
          <w:szCs w:val="28"/>
          <w:lang w:val="ru-RU"/>
        </w:rPr>
      </w:pPr>
    </w:p>
    <w:p w:rsidR="001A234B" w:rsidRDefault="001A234B" w:rsidP="00812E9C">
      <w:pPr>
        <w:jc w:val="both"/>
        <w:rPr>
          <w:sz w:val="28"/>
          <w:szCs w:val="28"/>
          <w:lang w:val="ru-RU"/>
        </w:rPr>
      </w:pPr>
    </w:p>
    <w:p w:rsidR="001A234B" w:rsidRDefault="001A234B" w:rsidP="00812E9C">
      <w:pPr>
        <w:jc w:val="both"/>
        <w:rPr>
          <w:sz w:val="28"/>
          <w:szCs w:val="28"/>
          <w:lang w:val="ru-RU"/>
        </w:rPr>
      </w:pPr>
    </w:p>
    <w:p w:rsidR="001A234B" w:rsidRDefault="001A234B" w:rsidP="00812E9C">
      <w:pPr>
        <w:jc w:val="both"/>
        <w:rPr>
          <w:sz w:val="28"/>
          <w:szCs w:val="28"/>
          <w:lang w:val="ru-RU"/>
        </w:rPr>
      </w:pPr>
    </w:p>
    <w:p w:rsidR="001A234B" w:rsidRDefault="001A234B" w:rsidP="00812E9C">
      <w:pPr>
        <w:jc w:val="both"/>
        <w:rPr>
          <w:sz w:val="28"/>
          <w:szCs w:val="28"/>
          <w:lang w:val="ru-RU"/>
        </w:rPr>
      </w:pPr>
    </w:p>
    <w:p w:rsidR="001A234B" w:rsidRDefault="001A234B" w:rsidP="00812E9C">
      <w:pPr>
        <w:jc w:val="both"/>
        <w:rPr>
          <w:sz w:val="28"/>
          <w:szCs w:val="28"/>
          <w:lang w:val="ru-RU"/>
        </w:rPr>
      </w:pPr>
    </w:p>
    <w:p w:rsidR="001A234B" w:rsidRDefault="001A234B" w:rsidP="00812E9C">
      <w:pPr>
        <w:jc w:val="both"/>
        <w:rPr>
          <w:sz w:val="28"/>
          <w:szCs w:val="28"/>
          <w:lang w:val="ru-RU"/>
        </w:rPr>
      </w:pPr>
    </w:p>
    <w:p w:rsidR="001A234B" w:rsidRPr="005B34BF" w:rsidRDefault="001A234B" w:rsidP="00812E9C">
      <w:pPr>
        <w:jc w:val="both"/>
        <w:rPr>
          <w:sz w:val="28"/>
          <w:szCs w:val="28"/>
          <w:lang w:val="ru-RU"/>
        </w:rPr>
      </w:pPr>
    </w:p>
    <w:p w:rsidR="00812E9C" w:rsidRPr="00591589" w:rsidRDefault="00812E9C" w:rsidP="00812E9C">
      <w:pPr>
        <w:spacing w:line="240" w:lineRule="atLeast"/>
        <w:jc w:val="both"/>
        <w:rPr>
          <w:sz w:val="28"/>
          <w:szCs w:val="28"/>
          <w:lang w:val="ru-RU"/>
        </w:rPr>
      </w:pPr>
      <w:r w:rsidRPr="00591589">
        <w:rPr>
          <w:sz w:val="28"/>
          <w:szCs w:val="28"/>
          <w:lang w:val="ru-RU"/>
        </w:rPr>
        <w:t>Разослано: в дело, Пя</w:t>
      </w:r>
      <w:r w:rsidR="003D4BC4" w:rsidRPr="00591589">
        <w:rPr>
          <w:sz w:val="28"/>
          <w:szCs w:val="28"/>
          <w:lang w:val="ru-RU"/>
        </w:rPr>
        <w:t>таевой С.А., Татаринцевой О.Н.,</w:t>
      </w:r>
      <w:r w:rsidR="003B285A" w:rsidRPr="00591589">
        <w:rPr>
          <w:sz w:val="28"/>
          <w:szCs w:val="28"/>
          <w:lang w:val="ru-RU"/>
        </w:rPr>
        <w:t xml:space="preserve"> </w:t>
      </w:r>
      <w:r w:rsidR="00780CD4">
        <w:rPr>
          <w:sz w:val="28"/>
          <w:szCs w:val="28"/>
          <w:lang w:val="ru-RU"/>
        </w:rPr>
        <w:t xml:space="preserve">ТУ ДОАВ – 8, </w:t>
      </w:r>
      <w:r w:rsidR="00CD1819" w:rsidRPr="00591589">
        <w:rPr>
          <w:sz w:val="28"/>
          <w:szCs w:val="28"/>
          <w:lang w:val="ru-RU"/>
        </w:rPr>
        <w:t>ООО «АПИ Волгоград», ООО «КонсультантПлюс Волгоград»,</w:t>
      </w:r>
      <w:r w:rsidR="00CD1819" w:rsidRPr="00591589">
        <w:rPr>
          <w:sz w:val="28"/>
          <w:szCs w:val="28"/>
          <w:lang w:val="ru-RU"/>
        </w:rPr>
        <w:br/>
        <w:t>государственному казенному учреждению Волгоградской области «Многофункциональный центр предоставления государственных и муниципальных услуг», на бумажном носителе ГБУК «Волгоградская областная универсальная научная библиотека им. М.Горького» – 2</w:t>
      </w:r>
      <w:r w:rsidR="006F6380">
        <w:rPr>
          <w:sz w:val="28"/>
          <w:szCs w:val="28"/>
          <w:lang w:val="ru-RU"/>
        </w:rPr>
        <w:t xml:space="preserve"> экз.</w:t>
      </w:r>
    </w:p>
    <w:sectPr w:rsidR="00812E9C" w:rsidRPr="00591589" w:rsidSect="00892057">
      <w:footerReference w:type="default" r:id="rId9"/>
      <w:pgSz w:w="11907" w:h="16840" w:code="9"/>
      <w:pgMar w:top="1134" w:right="850" w:bottom="993" w:left="1500" w:header="0" w:footer="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4A62" w:rsidRDefault="00514A62">
      <w:r>
        <w:separator/>
      </w:r>
    </w:p>
  </w:endnote>
  <w:endnote w:type="continuationSeparator" w:id="0">
    <w:p w:rsidR="00514A62" w:rsidRDefault="00514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ragmatica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ET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4D15" w:rsidRDefault="00514A62">
    <w:pPr>
      <w:pStyle w:val="ac"/>
      <w:jc w:val="right"/>
    </w:pPr>
    <w:r>
      <w:fldChar w:fldCharType="begin"/>
    </w:r>
    <w:r>
      <w:instrText>PAGE   \* MERGEFORMAT</w:instrText>
    </w:r>
    <w:r>
      <w:fldChar w:fldCharType="separate"/>
    </w:r>
    <w:r w:rsidR="00390261">
      <w:rPr>
        <w:noProof/>
      </w:rPr>
      <w:t>2</w:t>
    </w:r>
    <w:r>
      <w:rPr>
        <w:noProof/>
      </w:rPr>
      <w:fldChar w:fldCharType="end"/>
    </w:r>
  </w:p>
  <w:p w:rsidR="005C5A87" w:rsidRDefault="005C5A87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4A62" w:rsidRDefault="00514A62">
      <w:r>
        <w:separator/>
      </w:r>
    </w:p>
  </w:footnote>
  <w:footnote w:type="continuationSeparator" w:id="0">
    <w:p w:rsidR="00514A62" w:rsidRDefault="00514A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4234B"/>
    <w:multiLevelType w:val="hybridMultilevel"/>
    <w:tmpl w:val="E1ECB618"/>
    <w:lvl w:ilvl="0" w:tplc="70D660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6043B25"/>
    <w:multiLevelType w:val="hybridMultilevel"/>
    <w:tmpl w:val="6DE44C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140D5"/>
    <w:multiLevelType w:val="hybridMultilevel"/>
    <w:tmpl w:val="CB12E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E106BA"/>
    <w:multiLevelType w:val="multilevel"/>
    <w:tmpl w:val="A8287838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9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7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4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1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84" w:hanging="2160"/>
      </w:pPr>
      <w:rPr>
        <w:rFonts w:hint="default"/>
      </w:rPr>
    </w:lvl>
  </w:abstractNum>
  <w:abstractNum w:abstractNumId="4" w15:restartNumberingAfterBreak="0">
    <w:nsid w:val="20B57EAC"/>
    <w:multiLevelType w:val="hybridMultilevel"/>
    <w:tmpl w:val="D0FAC15E"/>
    <w:lvl w:ilvl="0" w:tplc="0419000F">
      <w:start w:val="1"/>
      <w:numFmt w:val="decimal"/>
      <w:lvlText w:val="%1."/>
      <w:lvlJc w:val="left"/>
      <w:pPr>
        <w:ind w:left="277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5604E2"/>
    <w:multiLevelType w:val="multilevel"/>
    <w:tmpl w:val="8DC074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295C7934"/>
    <w:multiLevelType w:val="hybridMultilevel"/>
    <w:tmpl w:val="91ACFDE0"/>
    <w:lvl w:ilvl="0" w:tplc="75E0710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C8C2E28"/>
    <w:multiLevelType w:val="hybridMultilevel"/>
    <w:tmpl w:val="07C8D618"/>
    <w:lvl w:ilvl="0" w:tplc="40C88D5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70AB1CFE"/>
    <w:multiLevelType w:val="hybridMultilevel"/>
    <w:tmpl w:val="7B76E218"/>
    <w:lvl w:ilvl="0" w:tplc="87A8B7EC">
      <w:start w:val="1"/>
      <w:numFmt w:val="decimal"/>
      <w:lvlText w:val="%1."/>
      <w:lvlJc w:val="left"/>
      <w:pPr>
        <w:ind w:left="27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787D16CA"/>
    <w:multiLevelType w:val="hybridMultilevel"/>
    <w:tmpl w:val="E3DE5C9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235BB0"/>
    <w:multiLevelType w:val="hybridMultilevel"/>
    <w:tmpl w:val="548006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052FA5"/>
    <w:multiLevelType w:val="hybridMultilevel"/>
    <w:tmpl w:val="9FFC0A52"/>
    <w:lvl w:ilvl="0" w:tplc="17068A5E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9"/>
  </w:num>
  <w:num w:numId="3">
    <w:abstractNumId w:val="1"/>
  </w:num>
  <w:num w:numId="4">
    <w:abstractNumId w:val="11"/>
  </w:num>
  <w:num w:numId="5">
    <w:abstractNumId w:val="3"/>
  </w:num>
  <w:num w:numId="6">
    <w:abstractNumId w:val="6"/>
  </w:num>
  <w:num w:numId="7">
    <w:abstractNumId w:val="0"/>
  </w:num>
  <w:num w:numId="8">
    <w:abstractNumId w:val="2"/>
  </w:num>
  <w:num w:numId="9">
    <w:abstractNumId w:val="4"/>
  </w:num>
  <w:num w:numId="10">
    <w:abstractNumId w:val="10"/>
  </w:num>
  <w:num w:numId="11">
    <w:abstractNumId w:val="7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ate" w:val="06.01.2000"/>
    <w:docVar w:name="date_time" w:val="Дата 13.07.98; Время 16:07:40"/>
    <w:docVar w:name="departmen_index" w:val="1"/>
    <w:docVar w:name="department_index" w:val="4"/>
    <w:docVar w:name="doc_date" w:val="06.01.2000"/>
    <w:docVar w:name="due_adresat" w:val=" "/>
    <w:docVar w:name="due_person_exe" w:val="4"/>
    <w:docVar w:name="free_num" w:val="П-2"/>
    <w:docVar w:name="owner" w:val="Наша Организация"/>
    <w:docVar w:name="time" w:val="14:01"/>
  </w:docVars>
  <w:rsids>
    <w:rsidRoot w:val="0016703B"/>
    <w:rsid w:val="0000253C"/>
    <w:rsid w:val="00004AF2"/>
    <w:rsid w:val="000052C3"/>
    <w:rsid w:val="00006906"/>
    <w:rsid w:val="00012F78"/>
    <w:rsid w:val="0001391E"/>
    <w:rsid w:val="00013AFE"/>
    <w:rsid w:val="00014A9D"/>
    <w:rsid w:val="00023B7A"/>
    <w:rsid w:val="000240CA"/>
    <w:rsid w:val="00024168"/>
    <w:rsid w:val="00026E5B"/>
    <w:rsid w:val="00027478"/>
    <w:rsid w:val="00027DC8"/>
    <w:rsid w:val="00027E9E"/>
    <w:rsid w:val="0003181A"/>
    <w:rsid w:val="00032599"/>
    <w:rsid w:val="0003542B"/>
    <w:rsid w:val="00035DFA"/>
    <w:rsid w:val="0003701F"/>
    <w:rsid w:val="00040632"/>
    <w:rsid w:val="00042215"/>
    <w:rsid w:val="00043BDD"/>
    <w:rsid w:val="00043CEA"/>
    <w:rsid w:val="000445FE"/>
    <w:rsid w:val="000459EB"/>
    <w:rsid w:val="00046523"/>
    <w:rsid w:val="00047473"/>
    <w:rsid w:val="00050225"/>
    <w:rsid w:val="000523DA"/>
    <w:rsid w:val="00052939"/>
    <w:rsid w:val="00053F9A"/>
    <w:rsid w:val="00057CE2"/>
    <w:rsid w:val="00060104"/>
    <w:rsid w:val="000609A3"/>
    <w:rsid w:val="0006211E"/>
    <w:rsid w:val="00063E67"/>
    <w:rsid w:val="00066EF4"/>
    <w:rsid w:val="00067227"/>
    <w:rsid w:val="000802AF"/>
    <w:rsid w:val="000815BD"/>
    <w:rsid w:val="00081E24"/>
    <w:rsid w:val="0008475A"/>
    <w:rsid w:val="00085B0F"/>
    <w:rsid w:val="000872FD"/>
    <w:rsid w:val="00091AA2"/>
    <w:rsid w:val="00092440"/>
    <w:rsid w:val="000943C0"/>
    <w:rsid w:val="00096D62"/>
    <w:rsid w:val="00097A06"/>
    <w:rsid w:val="000A0F8E"/>
    <w:rsid w:val="000A2953"/>
    <w:rsid w:val="000A3405"/>
    <w:rsid w:val="000A51C9"/>
    <w:rsid w:val="000A6957"/>
    <w:rsid w:val="000A6D91"/>
    <w:rsid w:val="000B0716"/>
    <w:rsid w:val="000B0A93"/>
    <w:rsid w:val="000B0B49"/>
    <w:rsid w:val="000B1A7A"/>
    <w:rsid w:val="000B35EF"/>
    <w:rsid w:val="000B44F0"/>
    <w:rsid w:val="000B5155"/>
    <w:rsid w:val="000B5768"/>
    <w:rsid w:val="000B6500"/>
    <w:rsid w:val="000C0B5B"/>
    <w:rsid w:val="000C1301"/>
    <w:rsid w:val="000C1853"/>
    <w:rsid w:val="000C29E9"/>
    <w:rsid w:val="000C2B6C"/>
    <w:rsid w:val="000C4A36"/>
    <w:rsid w:val="000D09E8"/>
    <w:rsid w:val="000D1EED"/>
    <w:rsid w:val="000D5CF1"/>
    <w:rsid w:val="000D6887"/>
    <w:rsid w:val="000D732B"/>
    <w:rsid w:val="000E1CD3"/>
    <w:rsid w:val="000E2B7A"/>
    <w:rsid w:val="000E4FB9"/>
    <w:rsid w:val="000E64D0"/>
    <w:rsid w:val="000F0F4A"/>
    <w:rsid w:val="000F2473"/>
    <w:rsid w:val="000F26B8"/>
    <w:rsid w:val="000F288A"/>
    <w:rsid w:val="000F51F5"/>
    <w:rsid w:val="00100597"/>
    <w:rsid w:val="0010650A"/>
    <w:rsid w:val="00114E23"/>
    <w:rsid w:val="00117935"/>
    <w:rsid w:val="00120DF9"/>
    <w:rsid w:val="00121E6A"/>
    <w:rsid w:val="00122560"/>
    <w:rsid w:val="001302C0"/>
    <w:rsid w:val="00132197"/>
    <w:rsid w:val="00134CEC"/>
    <w:rsid w:val="00136970"/>
    <w:rsid w:val="001369CF"/>
    <w:rsid w:val="00137F3A"/>
    <w:rsid w:val="00140E33"/>
    <w:rsid w:val="00142823"/>
    <w:rsid w:val="001429A8"/>
    <w:rsid w:val="00145E2F"/>
    <w:rsid w:val="001465CD"/>
    <w:rsid w:val="00151D44"/>
    <w:rsid w:val="001539E1"/>
    <w:rsid w:val="001546A1"/>
    <w:rsid w:val="00155E4E"/>
    <w:rsid w:val="0015737D"/>
    <w:rsid w:val="00157F72"/>
    <w:rsid w:val="00164D8F"/>
    <w:rsid w:val="0016703B"/>
    <w:rsid w:val="0016726C"/>
    <w:rsid w:val="00173159"/>
    <w:rsid w:val="001734FD"/>
    <w:rsid w:val="00175C6E"/>
    <w:rsid w:val="001805B8"/>
    <w:rsid w:val="001832E4"/>
    <w:rsid w:val="001833E3"/>
    <w:rsid w:val="001854A5"/>
    <w:rsid w:val="00185792"/>
    <w:rsid w:val="00186ED0"/>
    <w:rsid w:val="00187456"/>
    <w:rsid w:val="00191345"/>
    <w:rsid w:val="00196A82"/>
    <w:rsid w:val="00197F7D"/>
    <w:rsid w:val="001A055B"/>
    <w:rsid w:val="001A1AA5"/>
    <w:rsid w:val="001A234B"/>
    <w:rsid w:val="001A52BF"/>
    <w:rsid w:val="001A7607"/>
    <w:rsid w:val="001B1DB1"/>
    <w:rsid w:val="001B318B"/>
    <w:rsid w:val="001B3236"/>
    <w:rsid w:val="001B4CAC"/>
    <w:rsid w:val="001B50C7"/>
    <w:rsid w:val="001B6031"/>
    <w:rsid w:val="001B79DD"/>
    <w:rsid w:val="001C49E9"/>
    <w:rsid w:val="001C7CA4"/>
    <w:rsid w:val="001D352E"/>
    <w:rsid w:val="001D4C2A"/>
    <w:rsid w:val="001D5C2C"/>
    <w:rsid w:val="001D5C62"/>
    <w:rsid w:val="001D5E0A"/>
    <w:rsid w:val="001D5F8D"/>
    <w:rsid w:val="001D64AF"/>
    <w:rsid w:val="001D6FD9"/>
    <w:rsid w:val="001D71FD"/>
    <w:rsid w:val="001D7C3A"/>
    <w:rsid w:val="001E0B98"/>
    <w:rsid w:val="001E0EA2"/>
    <w:rsid w:val="001E13CC"/>
    <w:rsid w:val="001E25C6"/>
    <w:rsid w:val="001E4609"/>
    <w:rsid w:val="001F156D"/>
    <w:rsid w:val="001F162F"/>
    <w:rsid w:val="001F19E3"/>
    <w:rsid w:val="001F21C9"/>
    <w:rsid w:val="001F329D"/>
    <w:rsid w:val="001F35D2"/>
    <w:rsid w:val="001F40AE"/>
    <w:rsid w:val="001F65BA"/>
    <w:rsid w:val="001F7613"/>
    <w:rsid w:val="001F7D93"/>
    <w:rsid w:val="002007B3"/>
    <w:rsid w:val="00201573"/>
    <w:rsid w:val="00202174"/>
    <w:rsid w:val="0020331C"/>
    <w:rsid w:val="00205994"/>
    <w:rsid w:val="00206D5C"/>
    <w:rsid w:val="00210C23"/>
    <w:rsid w:val="002159A0"/>
    <w:rsid w:val="00215FA3"/>
    <w:rsid w:val="0022148B"/>
    <w:rsid w:val="00221E02"/>
    <w:rsid w:val="00223535"/>
    <w:rsid w:val="0023000A"/>
    <w:rsid w:val="00230012"/>
    <w:rsid w:val="00230A01"/>
    <w:rsid w:val="00233E9C"/>
    <w:rsid w:val="00234074"/>
    <w:rsid w:val="002373CE"/>
    <w:rsid w:val="0024329A"/>
    <w:rsid w:val="00244D18"/>
    <w:rsid w:val="00245300"/>
    <w:rsid w:val="00250243"/>
    <w:rsid w:val="00252858"/>
    <w:rsid w:val="00252859"/>
    <w:rsid w:val="00257CD9"/>
    <w:rsid w:val="00257FDE"/>
    <w:rsid w:val="00261CA7"/>
    <w:rsid w:val="00263242"/>
    <w:rsid w:val="002649B0"/>
    <w:rsid w:val="00265B88"/>
    <w:rsid w:val="002705D6"/>
    <w:rsid w:val="002715CF"/>
    <w:rsid w:val="00272641"/>
    <w:rsid w:val="00274C89"/>
    <w:rsid w:val="00274F83"/>
    <w:rsid w:val="00276126"/>
    <w:rsid w:val="00276B32"/>
    <w:rsid w:val="00280242"/>
    <w:rsid w:val="00280628"/>
    <w:rsid w:val="002809C6"/>
    <w:rsid w:val="00281B04"/>
    <w:rsid w:val="00281E44"/>
    <w:rsid w:val="00282BEE"/>
    <w:rsid w:val="00283BAE"/>
    <w:rsid w:val="00286263"/>
    <w:rsid w:val="00286601"/>
    <w:rsid w:val="002870D9"/>
    <w:rsid w:val="00293900"/>
    <w:rsid w:val="002954AB"/>
    <w:rsid w:val="0029636F"/>
    <w:rsid w:val="002A033A"/>
    <w:rsid w:val="002A0774"/>
    <w:rsid w:val="002A535B"/>
    <w:rsid w:val="002A5D43"/>
    <w:rsid w:val="002B002B"/>
    <w:rsid w:val="002B0533"/>
    <w:rsid w:val="002B21A8"/>
    <w:rsid w:val="002B415C"/>
    <w:rsid w:val="002B535E"/>
    <w:rsid w:val="002B7EBD"/>
    <w:rsid w:val="002C0C3E"/>
    <w:rsid w:val="002C2094"/>
    <w:rsid w:val="002C2332"/>
    <w:rsid w:val="002C2608"/>
    <w:rsid w:val="002C2DCA"/>
    <w:rsid w:val="002C52B1"/>
    <w:rsid w:val="002C53A0"/>
    <w:rsid w:val="002C5E3D"/>
    <w:rsid w:val="002C7E28"/>
    <w:rsid w:val="002D0BF6"/>
    <w:rsid w:val="002D56A8"/>
    <w:rsid w:val="002E1575"/>
    <w:rsid w:val="002F1A0C"/>
    <w:rsid w:val="002F6F56"/>
    <w:rsid w:val="002F763C"/>
    <w:rsid w:val="00300455"/>
    <w:rsid w:val="00303068"/>
    <w:rsid w:val="003060AE"/>
    <w:rsid w:val="00306E3A"/>
    <w:rsid w:val="00307A16"/>
    <w:rsid w:val="00311CF7"/>
    <w:rsid w:val="00311D00"/>
    <w:rsid w:val="00320400"/>
    <w:rsid w:val="00320654"/>
    <w:rsid w:val="00320B26"/>
    <w:rsid w:val="00321D6A"/>
    <w:rsid w:val="003227A4"/>
    <w:rsid w:val="003230A7"/>
    <w:rsid w:val="003251AD"/>
    <w:rsid w:val="00325A34"/>
    <w:rsid w:val="00326ED9"/>
    <w:rsid w:val="00327003"/>
    <w:rsid w:val="00327D24"/>
    <w:rsid w:val="00331C87"/>
    <w:rsid w:val="00332075"/>
    <w:rsid w:val="0033308F"/>
    <w:rsid w:val="003332B5"/>
    <w:rsid w:val="00334E1C"/>
    <w:rsid w:val="0033547F"/>
    <w:rsid w:val="00337F00"/>
    <w:rsid w:val="0034463A"/>
    <w:rsid w:val="00352B47"/>
    <w:rsid w:val="00360FFF"/>
    <w:rsid w:val="003612FE"/>
    <w:rsid w:val="003621A1"/>
    <w:rsid w:val="00363C6E"/>
    <w:rsid w:val="00364E91"/>
    <w:rsid w:val="0036545B"/>
    <w:rsid w:val="0036784A"/>
    <w:rsid w:val="003756F2"/>
    <w:rsid w:val="0037628B"/>
    <w:rsid w:val="00381E35"/>
    <w:rsid w:val="00385B2B"/>
    <w:rsid w:val="00390261"/>
    <w:rsid w:val="00391CA5"/>
    <w:rsid w:val="00396E9D"/>
    <w:rsid w:val="00396FD7"/>
    <w:rsid w:val="0039716A"/>
    <w:rsid w:val="003A01DF"/>
    <w:rsid w:val="003A3812"/>
    <w:rsid w:val="003A4398"/>
    <w:rsid w:val="003A47CD"/>
    <w:rsid w:val="003A5E57"/>
    <w:rsid w:val="003B11F8"/>
    <w:rsid w:val="003B2038"/>
    <w:rsid w:val="003B285A"/>
    <w:rsid w:val="003B31F7"/>
    <w:rsid w:val="003B49B3"/>
    <w:rsid w:val="003B7459"/>
    <w:rsid w:val="003C3DC5"/>
    <w:rsid w:val="003C56AE"/>
    <w:rsid w:val="003C5A55"/>
    <w:rsid w:val="003D1E68"/>
    <w:rsid w:val="003D26A2"/>
    <w:rsid w:val="003D314C"/>
    <w:rsid w:val="003D41CA"/>
    <w:rsid w:val="003D4BC4"/>
    <w:rsid w:val="003D4C43"/>
    <w:rsid w:val="003D629A"/>
    <w:rsid w:val="003D6904"/>
    <w:rsid w:val="003E0B59"/>
    <w:rsid w:val="003F105F"/>
    <w:rsid w:val="003F2877"/>
    <w:rsid w:val="003F404A"/>
    <w:rsid w:val="003F40E7"/>
    <w:rsid w:val="003F57E3"/>
    <w:rsid w:val="003F6C30"/>
    <w:rsid w:val="003F6FAC"/>
    <w:rsid w:val="003F6FC1"/>
    <w:rsid w:val="004000CB"/>
    <w:rsid w:val="00403005"/>
    <w:rsid w:val="004049D2"/>
    <w:rsid w:val="00404CA7"/>
    <w:rsid w:val="00405FCF"/>
    <w:rsid w:val="004063EC"/>
    <w:rsid w:val="00406612"/>
    <w:rsid w:val="00410049"/>
    <w:rsid w:val="0041225A"/>
    <w:rsid w:val="004142D4"/>
    <w:rsid w:val="00414E5F"/>
    <w:rsid w:val="00415795"/>
    <w:rsid w:val="00415EE6"/>
    <w:rsid w:val="004175C8"/>
    <w:rsid w:val="004215E5"/>
    <w:rsid w:val="0042246C"/>
    <w:rsid w:val="0042324F"/>
    <w:rsid w:val="0042490F"/>
    <w:rsid w:val="00424E20"/>
    <w:rsid w:val="00426861"/>
    <w:rsid w:val="00427B30"/>
    <w:rsid w:val="00430310"/>
    <w:rsid w:val="00433006"/>
    <w:rsid w:val="00433E44"/>
    <w:rsid w:val="00435D71"/>
    <w:rsid w:val="00441F5B"/>
    <w:rsid w:val="00445B85"/>
    <w:rsid w:val="00446E33"/>
    <w:rsid w:val="00450F1A"/>
    <w:rsid w:val="00452508"/>
    <w:rsid w:val="004571A0"/>
    <w:rsid w:val="0045758C"/>
    <w:rsid w:val="00460947"/>
    <w:rsid w:val="00460E05"/>
    <w:rsid w:val="004625D7"/>
    <w:rsid w:val="00465BF5"/>
    <w:rsid w:val="00465CDE"/>
    <w:rsid w:val="0046735E"/>
    <w:rsid w:val="0046781C"/>
    <w:rsid w:val="00467C4B"/>
    <w:rsid w:val="004712B8"/>
    <w:rsid w:val="004719F8"/>
    <w:rsid w:val="00472AB7"/>
    <w:rsid w:val="00473DBB"/>
    <w:rsid w:val="00476810"/>
    <w:rsid w:val="00477DAF"/>
    <w:rsid w:val="00480160"/>
    <w:rsid w:val="00481B21"/>
    <w:rsid w:val="00483219"/>
    <w:rsid w:val="004836EA"/>
    <w:rsid w:val="0048542E"/>
    <w:rsid w:val="0048644C"/>
    <w:rsid w:val="0049540C"/>
    <w:rsid w:val="00497661"/>
    <w:rsid w:val="004A089F"/>
    <w:rsid w:val="004A747B"/>
    <w:rsid w:val="004B1F94"/>
    <w:rsid w:val="004B26C1"/>
    <w:rsid w:val="004C0AD2"/>
    <w:rsid w:val="004C1FE7"/>
    <w:rsid w:val="004C30EC"/>
    <w:rsid w:val="004C4897"/>
    <w:rsid w:val="004C6E0D"/>
    <w:rsid w:val="004D33B8"/>
    <w:rsid w:val="004E131F"/>
    <w:rsid w:val="004E4233"/>
    <w:rsid w:val="004E487A"/>
    <w:rsid w:val="004E6BBC"/>
    <w:rsid w:val="004F3FC1"/>
    <w:rsid w:val="004F5DAE"/>
    <w:rsid w:val="004F632F"/>
    <w:rsid w:val="004F6F19"/>
    <w:rsid w:val="00501E51"/>
    <w:rsid w:val="005030D0"/>
    <w:rsid w:val="00504461"/>
    <w:rsid w:val="00504ED4"/>
    <w:rsid w:val="00505BC1"/>
    <w:rsid w:val="00511EF9"/>
    <w:rsid w:val="00514A62"/>
    <w:rsid w:val="0051701D"/>
    <w:rsid w:val="00517723"/>
    <w:rsid w:val="00517D74"/>
    <w:rsid w:val="00517E29"/>
    <w:rsid w:val="00522903"/>
    <w:rsid w:val="00524280"/>
    <w:rsid w:val="00525961"/>
    <w:rsid w:val="00526212"/>
    <w:rsid w:val="0052779D"/>
    <w:rsid w:val="005334FC"/>
    <w:rsid w:val="005402C2"/>
    <w:rsid w:val="00541E04"/>
    <w:rsid w:val="00542304"/>
    <w:rsid w:val="005442EC"/>
    <w:rsid w:val="00547953"/>
    <w:rsid w:val="00550125"/>
    <w:rsid w:val="00551C28"/>
    <w:rsid w:val="005562F8"/>
    <w:rsid w:val="0055716E"/>
    <w:rsid w:val="00557CA3"/>
    <w:rsid w:val="00557E8F"/>
    <w:rsid w:val="00562BB5"/>
    <w:rsid w:val="00564639"/>
    <w:rsid w:val="005653B5"/>
    <w:rsid w:val="005657E4"/>
    <w:rsid w:val="0057033A"/>
    <w:rsid w:val="005826C7"/>
    <w:rsid w:val="00582866"/>
    <w:rsid w:val="00587CCF"/>
    <w:rsid w:val="00591589"/>
    <w:rsid w:val="005927BF"/>
    <w:rsid w:val="00593BBC"/>
    <w:rsid w:val="00596DEE"/>
    <w:rsid w:val="005A4D8C"/>
    <w:rsid w:val="005A5B61"/>
    <w:rsid w:val="005A5FF4"/>
    <w:rsid w:val="005A719A"/>
    <w:rsid w:val="005A7702"/>
    <w:rsid w:val="005A78C9"/>
    <w:rsid w:val="005B1946"/>
    <w:rsid w:val="005B2DB3"/>
    <w:rsid w:val="005B34BF"/>
    <w:rsid w:val="005B4ACC"/>
    <w:rsid w:val="005B4C0D"/>
    <w:rsid w:val="005B53E2"/>
    <w:rsid w:val="005B5E0D"/>
    <w:rsid w:val="005B6BFA"/>
    <w:rsid w:val="005C0653"/>
    <w:rsid w:val="005C281F"/>
    <w:rsid w:val="005C4FAE"/>
    <w:rsid w:val="005C52EE"/>
    <w:rsid w:val="005C5A87"/>
    <w:rsid w:val="005C5E6B"/>
    <w:rsid w:val="005C7891"/>
    <w:rsid w:val="005D0ECE"/>
    <w:rsid w:val="005D25C4"/>
    <w:rsid w:val="005D7CA2"/>
    <w:rsid w:val="005D7CE4"/>
    <w:rsid w:val="005E3237"/>
    <w:rsid w:val="005E3B47"/>
    <w:rsid w:val="005E6880"/>
    <w:rsid w:val="005F00C6"/>
    <w:rsid w:val="005F04D0"/>
    <w:rsid w:val="005F0674"/>
    <w:rsid w:val="005F2B99"/>
    <w:rsid w:val="005F5712"/>
    <w:rsid w:val="00600EBE"/>
    <w:rsid w:val="006017EA"/>
    <w:rsid w:val="006035E3"/>
    <w:rsid w:val="00607C6D"/>
    <w:rsid w:val="00610942"/>
    <w:rsid w:val="0061298B"/>
    <w:rsid w:val="00612D40"/>
    <w:rsid w:val="00614C96"/>
    <w:rsid w:val="00614FE6"/>
    <w:rsid w:val="00614FEB"/>
    <w:rsid w:val="006162F3"/>
    <w:rsid w:val="00624608"/>
    <w:rsid w:val="00626366"/>
    <w:rsid w:val="006264A2"/>
    <w:rsid w:val="0063037A"/>
    <w:rsid w:val="00633F83"/>
    <w:rsid w:val="00641155"/>
    <w:rsid w:val="00641596"/>
    <w:rsid w:val="00646445"/>
    <w:rsid w:val="00646E0D"/>
    <w:rsid w:val="00651FA4"/>
    <w:rsid w:val="00653993"/>
    <w:rsid w:val="00656669"/>
    <w:rsid w:val="00656BA5"/>
    <w:rsid w:val="00657832"/>
    <w:rsid w:val="0066141F"/>
    <w:rsid w:val="00663BB8"/>
    <w:rsid w:val="0066418D"/>
    <w:rsid w:val="0066422F"/>
    <w:rsid w:val="006657E9"/>
    <w:rsid w:val="00666330"/>
    <w:rsid w:val="00667727"/>
    <w:rsid w:val="006703AC"/>
    <w:rsid w:val="00672966"/>
    <w:rsid w:val="00675FFB"/>
    <w:rsid w:val="00676336"/>
    <w:rsid w:val="006769D8"/>
    <w:rsid w:val="00680290"/>
    <w:rsid w:val="00681149"/>
    <w:rsid w:val="00681B52"/>
    <w:rsid w:val="00681FD9"/>
    <w:rsid w:val="00682842"/>
    <w:rsid w:val="006828D2"/>
    <w:rsid w:val="006836D9"/>
    <w:rsid w:val="00684FA0"/>
    <w:rsid w:val="00685A98"/>
    <w:rsid w:val="00685B24"/>
    <w:rsid w:val="00690797"/>
    <w:rsid w:val="00691C4B"/>
    <w:rsid w:val="006924B8"/>
    <w:rsid w:val="00692927"/>
    <w:rsid w:val="00694191"/>
    <w:rsid w:val="006941D8"/>
    <w:rsid w:val="00696650"/>
    <w:rsid w:val="00697415"/>
    <w:rsid w:val="006A03BF"/>
    <w:rsid w:val="006A20A2"/>
    <w:rsid w:val="006A25A1"/>
    <w:rsid w:val="006A34D5"/>
    <w:rsid w:val="006A457B"/>
    <w:rsid w:val="006A604C"/>
    <w:rsid w:val="006A6B76"/>
    <w:rsid w:val="006B017C"/>
    <w:rsid w:val="006B07D4"/>
    <w:rsid w:val="006B35C1"/>
    <w:rsid w:val="006B77E2"/>
    <w:rsid w:val="006B7A38"/>
    <w:rsid w:val="006C009E"/>
    <w:rsid w:val="006C1CF1"/>
    <w:rsid w:val="006C1F3B"/>
    <w:rsid w:val="006C38C6"/>
    <w:rsid w:val="006C4868"/>
    <w:rsid w:val="006C5E5E"/>
    <w:rsid w:val="006C643E"/>
    <w:rsid w:val="006C65F5"/>
    <w:rsid w:val="006D0743"/>
    <w:rsid w:val="006D1153"/>
    <w:rsid w:val="006D43A3"/>
    <w:rsid w:val="006D4904"/>
    <w:rsid w:val="006D4DCB"/>
    <w:rsid w:val="006D6D59"/>
    <w:rsid w:val="006E15BB"/>
    <w:rsid w:val="006E2FF5"/>
    <w:rsid w:val="006E31F2"/>
    <w:rsid w:val="006E33CF"/>
    <w:rsid w:val="006E4601"/>
    <w:rsid w:val="006E4A3D"/>
    <w:rsid w:val="006E56F3"/>
    <w:rsid w:val="006E61BC"/>
    <w:rsid w:val="006F0C5E"/>
    <w:rsid w:val="006F27CE"/>
    <w:rsid w:val="006F2C7D"/>
    <w:rsid w:val="006F41DC"/>
    <w:rsid w:val="006F4308"/>
    <w:rsid w:val="006F6380"/>
    <w:rsid w:val="00700640"/>
    <w:rsid w:val="00700652"/>
    <w:rsid w:val="0070284D"/>
    <w:rsid w:val="00705F9D"/>
    <w:rsid w:val="00706ABA"/>
    <w:rsid w:val="00707289"/>
    <w:rsid w:val="007108AD"/>
    <w:rsid w:val="00714A45"/>
    <w:rsid w:val="0071529C"/>
    <w:rsid w:val="00715634"/>
    <w:rsid w:val="00717471"/>
    <w:rsid w:val="00717F35"/>
    <w:rsid w:val="00720136"/>
    <w:rsid w:val="00722704"/>
    <w:rsid w:val="00724D0B"/>
    <w:rsid w:val="007252DD"/>
    <w:rsid w:val="007255D1"/>
    <w:rsid w:val="00727AC8"/>
    <w:rsid w:val="00727B9D"/>
    <w:rsid w:val="00730D28"/>
    <w:rsid w:val="00731291"/>
    <w:rsid w:val="00732702"/>
    <w:rsid w:val="00737968"/>
    <w:rsid w:val="007421A0"/>
    <w:rsid w:val="007428DF"/>
    <w:rsid w:val="00742C3C"/>
    <w:rsid w:val="0074416C"/>
    <w:rsid w:val="00744E24"/>
    <w:rsid w:val="007463FC"/>
    <w:rsid w:val="00751E11"/>
    <w:rsid w:val="00752323"/>
    <w:rsid w:val="0075421E"/>
    <w:rsid w:val="007575EF"/>
    <w:rsid w:val="00765A53"/>
    <w:rsid w:val="00767242"/>
    <w:rsid w:val="00772E7D"/>
    <w:rsid w:val="007734A8"/>
    <w:rsid w:val="00774BE1"/>
    <w:rsid w:val="007764E7"/>
    <w:rsid w:val="00780CD4"/>
    <w:rsid w:val="007869D5"/>
    <w:rsid w:val="007915D9"/>
    <w:rsid w:val="007916EF"/>
    <w:rsid w:val="00794127"/>
    <w:rsid w:val="00795365"/>
    <w:rsid w:val="00795939"/>
    <w:rsid w:val="007967DF"/>
    <w:rsid w:val="007978AA"/>
    <w:rsid w:val="00797A5E"/>
    <w:rsid w:val="007A1252"/>
    <w:rsid w:val="007A14CB"/>
    <w:rsid w:val="007A5737"/>
    <w:rsid w:val="007A7E20"/>
    <w:rsid w:val="007B2433"/>
    <w:rsid w:val="007B59C9"/>
    <w:rsid w:val="007B5AB2"/>
    <w:rsid w:val="007B5EA6"/>
    <w:rsid w:val="007B7E2C"/>
    <w:rsid w:val="007C0D1E"/>
    <w:rsid w:val="007C6584"/>
    <w:rsid w:val="007C6AEE"/>
    <w:rsid w:val="007D07AC"/>
    <w:rsid w:val="007D2C21"/>
    <w:rsid w:val="007D355A"/>
    <w:rsid w:val="007D3E07"/>
    <w:rsid w:val="007D66DB"/>
    <w:rsid w:val="007E2B93"/>
    <w:rsid w:val="007E622C"/>
    <w:rsid w:val="007F0FED"/>
    <w:rsid w:val="007F156C"/>
    <w:rsid w:val="007F2AD0"/>
    <w:rsid w:val="007F333E"/>
    <w:rsid w:val="007F61FC"/>
    <w:rsid w:val="00803BD0"/>
    <w:rsid w:val="00805E56"/>
    <w:rsid w:val="00807B84"/>
    <w:rsid w:val="00807BA8"/>
    <w:rsid w:val="00812E9C"/>
    <w:rsid w:val="00812F89"/>
    <w:rsid w:val="00814B70"/>
    <w:rsid w:val="00815D67"/>
    <w:rsid w:val="00816FD6"/>
    <w:rsid w:val="0082024C"/>
    <w:rsid w:val="00821C88"/>
    <w:rsid w:val="008226CB"/>
    <w:rsid w:val="00822D1A"/>
    <w:rsid w:val="008237D8"/>
    <w:rsid w:val="00824CF5"/>
    <w:rsid w:val="00834F32"/>
    <w:rsid w:val="008353C2"/>
    <w:rsid w:val="0083758A"/>
    <w:rsid w:val="00844A90"/>
    <w:rsid w:val="00844AB1"/>
    <w:rsid w:val="00844BF2"/>
    <w:rsid w:val="00846593"/>
    <w:rsid w:val="00847B2E"/>
    <w:rsid w:val="008502B2"/>
    <w:rsid w:val="00850D39"/>
    <w:rsid w:val="00854382"/>
    <w:rsid w:val="008573E2"/>
    <w:rsid w:val="00857EEE"/>
    <w:rsid w:val="00860100"/>
    <w:rsid w:val="00861779"/>
    <w:rsid w:val="00871D58"/>
    <w:rsid w:val="00871D99"/>
    <w:rsid w:val="00877381"/>
    <w:rsid w:val="0087762C"/>
    <w:rsid w:val="00881203"/>
    <w:rsid w:val="008813E2"/>
    <w:rsid w:val="008845B4"/>
    <w:rsid w:val="00885246"/>
    <w:rsid w:val="00885B67"/>
    <w:rsid w:val="008914F1"/>
    <w:rsid w:val="00891624"/>
    <w:rsid w:val="008916D3"/>
    <w:rsid w:val="00891EFB"/>
    <w:rsid w:val="00892057"/>
    <w:rsid w:val="00895A74"/>
    <w:rsid w:val="008960E7"/>
    <w:rsid w:val="008A1726"/>
    <w:rsid w:val="008A2019"/>
    <w:rsid w:val="008A2F04"/>
    <w:rsid w:val="008A3179"/>
    <w:rsid w:val="008A4B6E"/>
    <w:rsid w:val="008B0663"/>
    <w:rsid w:val="008B0EC1"/>
    <w:rsid w:val="008B6737"/>
    <w:rsid w:val="008C1367"/>
    <w:rsid w:val="008C1F08"/>
    <w:rsid w:val="008C29B8"/>
    <w:rsid w:val="008C33C0"/>
    <w:rsid w:val="008C3443"/>
    <w:rsid w:val="008C4033"/>
    <w:rsid w:val="008C4308"/>
    <w:rsid w:val="008C4503"/>
    <w:rsid w:val="008C71AA"/>
    <w:rsid w:val="008D22E6"/>
    <w:rsid w:val="008D51CE"/>
    <w:rsid w:val="008D79BF"/>
    <w:rsid w:val="008E3A54"/>
    <w:rsid w:val="008E409E"/>
    <w:rsid w:val="008E5CF8"/>
    <w:rsid w:val="008E7822"/>
    <w:rsid w:val="008F1D0D"/>
    <w:rsid w:val="008F229C"/>
    <w:rsid w:val="008F309C"/>
    <w:rsid w:val="008F358B"/>
    <w:rsid w:val="008F7288"/>
    <w:rsid w:val="008F78E8"/>
    <w:rsid w:val="008F7A7D"/>
    <w:rsid w:val="00901579"/>
    <w:rsid w:val="00901D47"/>
    <w:rsid w:val="00902232"/>
    <w:rsid w:val="00902420"/>
    <w:rsid w:val="00902EBF"/>
    <w:rsid w:val="009072AF"/>
    <w:rsid w:val="009121B7"/>
    <w:rsid w:val="0091490E"/>
    <w:rsid w:val="00915654"/>
    <w:rsid w:val="00916CFA"/>
    <w:rsid w:val="00923919"/>
    <w:rsid w:val="00923B6E"/>
    <w:rsid w:val="00931332"/>
    <w:rsid w:val="00932CE9"/>
    <w:rsid w:val="00934B5B"/>
    <w:rsid w:val="00935A03"/>
    <w:rsid w:val="00936A12"/>
    <w:rsid w:val="00940F44"/>
    <w:rsid w:val="0094139D"/>
    <w:rsid w:val="00942904"/>
    <w:rsid w:val="009454A6"/>
    <w:rsid w:val="00945736"/>
    <w:rsid w:val="00947518"/>
    <w:rsid w:val="00950ABA"/>
    <w:rsid w:val="009528EF"/>
    <w:rsid w:val="00953E46"/>
    <w:rsid w:val="009540AB"/>
    <w:rsid w:val="00955EF0"/>
    <w:rsid w:val="00956757"/>
    <w:rsid w:val="00956C2A"/>
    <w:rsid w:val="00960037"/>
    <w:rsid w:val="0096387C"/>
    <w:rsid w:val="00963984"/>
    <w:rsid w:val="00963C8B"/>
    <w:rsid w:val="00964D2C"/>
    <w:rsid w:val="00972287"/>
    <w:rsid w:val="0097475F"/>
    <w:rsid w:val="00983353"/>
    <w:rsid w:val="009861E7"/>
    <w:rsid w:val="00987953"/>
    <w:rsid w:val="00992D43"/>
    <w:rsid w:val="00994165"/>
    <w:rsid w:val="009A0EA0"/>
    <w:rsid w:val="009A1722"/>
    <w:rsid w:val="009A2759"/>
    <w:rsid w:val="009A4DC3"/>
    <w:rsid w:val="009B031E"/>
    <w:rsid w:val="009B1394"/>
    <w:rsid w:val="009B18D6"/>
    <w:rsid w:val="009B3125"/>
    <w:rsid w:val="009B4BAE"/>
    <w:rsid w:val="009C0D73"/>
    <w:rsid w:val="009C4508"/>
    <w:rsid w:val="009C526E"/>
    <w:rsid w:val="009C5B11"/>
    <w:rsid w:val="009C5BE6"/>
    <w:rsid w:val="009C72A3"/>
    <w:rsid w:val="009D4465"/>
    <w:rsid w:val="009D6969"/>
    <w:rsid w:val="009D6F2D"/>
    <w:rsid w:val="009D7607"/>
    <w:rsid w:val="009D7A13"/>
    <w:rsid w:val="009E049E"/>
    <w:rsid w:val="009E0AAA"/>
    <w:rsid w:val="009E1807"/>
    <w:rsid w:val="009E23B7"/>
    <w:rsid w:val="009E3F14"/>
    <w:rsid w:val="009E55CC"/>
    <w:rsid w:val="009E58D2"/>
    <w:rsid w:val="009F0793"/>
    <w:rsid w:val="009F186C"/>
    <w:rsid w:val="009F188B"/>
    <w:rsid w:val="009F3BCD"/>
    <w:rsid w:val="009F4658"/>
    <w:rsid w:val="009F46D1"/>
    <w:rsid w:val="009F4BA5"/>
    <w:rsid w:val="009F6404"/>
    <w:rsid w:val="009F65D4"/>
    <w:rsid w:val="009F6B85"/>
    <w:rsid w:val="00A00795"/>
    <w:rsid w:val="00A013B1"/>
    <w:rsid w:val="00A02B51"/>
    <w:rsid w:val="00A035BC"/>
    <w:rsid w:val="00A03E3D"/>
    <w:rsid w:val="00A06318"/>
    <w:rsid w:val="00A07272"/>
    <w:rsid w:val="00A10040"/>
    <w:rsid w:val="00A127B2"/>
    <w:rsid w:val="00A14744"/>
    <w:rsid w:val="00A148DD"/>
    <w:rsid w:val="00A16E6B"/>
    <w:rsid w:val="00A16EAD"/>
    <w:rsid w:val="00A232EB"/>
    <w:rsid w:val="00A2558F"/>
    <w:rsid w:val="00A2724E"/>
    <w:rsid w:val="00A305B5"/>
    <w:rsid w:val="00A31304"/>
    <w:rsid w:val="00A3404A"/>
    <w:rsid w:val="00A372D2"/>
    <w:rsid w:val="00A410B8"/>
    <w:rsid w:val="00A41B3C"/>
    <w:rsid w:val="00A42015"/>
    <w:rsid w:val="00A425E5"/>
    <w:rsid w:val="00A43842"/>
    <w:rsid w:val="00A43DB0"/>
    <w:rsid w:val="00A464F7"/>
    <w:rsid w:val="00A47300"/>
    <w:rsid w:val="00A47711"/>
    <w:rsid w:val="00A50294"/>
    <w:rsid w:val="00A50419"/>
    <w:rsid w:val="00A509CC"/>
    <w:rsid w:val="00A54CF9"/>
    <w:rsid w:val="00A568B0"/>
    <w:rsid w:val="00A6080D"/>
    <w:rsid w:val="00A61252"/>
    <w:rsid w:val="00A64B06"/>
    <w:rsid w:val="00A756A8"/>
    <w:rsid w:val="00A75B4B"/>
    <w:rsid w:val="00A76E03"/>
    <w:rsid w:val="00A84EA4"/>
    <w:rsid w:val="00A852F4"/>
    <w:rsid w:val="00A86587"/>
    <w:rsid w:val="00A86A2B"/>
    <w:rsid w:val="00A91E43"/>
    <w:rsid w:val="00A9201D"/>
    <w:rsid w:val="00A936FF"/>
    <w:rsid w:val="00A97561"/>
    <w:rsid w:val="00AA1725"/>
    <w:rsid w:val="00AA3E07"/>
    <w:rsid w:val="00AB16E9"/>
    <w:rsid w:val="00AB6DA0"/>
    <w:rsid w:val="00AC3676"/>
    <w:rsid w:val="00AC55BB"/>
    <w:rsid w:val="00AC63DE"/>
    <w:rsid w:val="00AC78C3"/>
    <w:rsid w:val="00AD5311"/>
    <w:rsid w:val="00AD578C"/>
    <w:rsid w:val="00AE15FC"/>
    <w:rsid w:val="00AE1932"/>
    <w:rsid w:val="00AE1A12"/>
    <w:rsid w:val="00AE1F0B"/>
    <w:rsid w:val="00AE29AB"/>
    <w:rsid w:val="00AE2D90"/>
    <w:rsid w:val="00AE36C2"/>
    <w:rsid w:val="00AE46FA"/>
    <w:rsid w:val="00AE642D"/>
    <w:rsid w:val="00AF1356"/>
    <w:rsid w:val="00AF1C2B"/>
    <w:rsid w:val="00AF62FA"/>
    <w:rsid w:val="00B003C7"/>
    <w:rsid w:val="00B00C26"/>
    <w:rsid w:val="00B010A9"/>
    <w:rsid w:val="00B01D30"/>
    <w:rsid w:val="00B03A9C"/>
    <w:rsid w:val="00B075C8"/>
    <w:rsid w:val="00B12A9B"/>
    <w:rsid w:val="00B13BE4"/>
    <w:rsid w:val="00B1401D"/>
    <w:rsid w:val="00B160FB"/>
    <w:rsid w:val="00B22F81"/>
    <w:rsid w:val="00B259BC"/>
    <w:rsid w:val="00B26957"/>
    <w:rsid w:val="00B26A63"/>
    <w:rsid w:val="00B27BA3"/>
    <w:rsid w:val="00B3026B"/>
    <w:rsid w:val="00B32B3D"/>
    <w:rsid w:val="00B352B9"/>
    <w:rsid w:val="00B35C2F"/>
    <w:rsid w:val="00B37FCF"/>
    <w:rsid w:val="00B40246"/>
    <w:rsid w:val="00B4083D"/>
    <w:rsid w:val="00B41DB6"/>
    <w:rsid w:val="00B42BF0"/>
    <w:rsid w:val="00B43B07"/>
    <w:rsid w:val="00B4476A"/>
    <w:rsid w:val="00B44869"/>
    <w:rsid w:val="00B45CF8"/>
    <w:rsid w:val="00B47210"/>
    <w:rsid w:val="00B50CBA"/>
    <w:rsid w:val="00B51816"/>
    <w:rsid w:val="00B54B6A"/>
    <w:rsid w:val="00B57066"/>
    <w:rsid w:val="00B604B5"/>
    <w:rsid w:val="00B60AD0"/>
    <w:rsid w:val="00B63564"/>
    <w:rsid w:val="00B665E9"/>
    <w:rsid w:val="00B67FA4"/>
    <w:rsid w:val="00B70E9C"/>
    <w:rsid w:val="00B710C9"/>
    <w:rsid w:val="00B72DB1"/>
    <w:rsid w:val="00B74479"/>
    <w:rsid w:val="00B7490C"/>
    <w:rsid w:val="00B74A6F"/>
    <w:rsid w:val="00B74F73"/>
    <w:rsid w:val="00B7500B"/>
    <w:rsid w:val="00B75C03"/>
    <w:rsid w:val="00B804FF"/>
    <w:rsid w:val="00B8060E"/>
    <w:rsid w:val="00B82AB7"/>
    <w:rsid w:val="00B84465"/>
    <w:rsid w:val="00B846DC"/>
    <w:rsid w:val="00B86BA5"/>
    <w:rsid w:val="00B903E5"/>
    <w:rsid w:val="00B905F2"/>
    <w:rsid w:val="00B90843"/>
    <w:rsid w:val="00B90851"/>
    <w:rsid w:val="00B9182F"/>
    <w:rsid w:val="00B93852"/>
    <w:rsid w:val="00B93BFE"/>
    <w:rsid w:val="00B952E5"/>
    <w:rsid w:val="00B9623C"/>
    <w:rsid w:val="00B9635F"/>
    <w:rsid w:val="00B96E4B"/>
    <w:rsid w:val="00BA14CE"/>
    <w:rsid w:val="00BA29C2"/>
    <w:rsid w:val="00BA34AB"/>
    <w:rsid w:val="00BA3951"/>
    <w:rsid w:val="00BA3EE0"/>
    <w:rsid w:val="00BA7A05"/>
    <w:rsid w:val="00BB3EB2"/>
    <w:rsid w:val="00BB415D"/>
    <w:rsid w:val="00BB4FE5"/>
    <w:rsid w:val="00BB62A8"/>
    <w:rsid w:val="00BB77D6"/>
    <w:rsid w:val="00BC1262"/>
    <w:rsid w:val="00BC254B"/>
    <w:rsid w:val="00BC29FC"/>
    <w:rsid w:val="00BC4B3B"/>
    <w:rsid w:val="00BC50BB"/>
    <w:rsid w:val="00BD16A5"/>
    <w:rsid w:val="00BD1F91"/>
    <w:rsid w:val="00BD2805"/>
    <w:rsid w:val="00BE50EA"/>
    <w:rsid w:val="00BE5DB9"/>
    <w:rsid w:val="00BE7859"/>
    <w:rsid w:val="00BF1447"/>
    <w:rsid w:val="00BF1C30"/>
    <w:rsid w:val="00BF25B5"/>
    <w:rsid w:val="00BF3EEB"/>
    <w:rsid w:val="00BF409D"/>
    <w:rsid w:val="00BF5551"/>
    <w:rsid w:val="00BF5734"/>
    <w:rsid w:val="00C00756"/>
    <w:rsid w:val="00C008F3"/>
    <w:rsid w:val="00C019F1"/>
    <w:rsid w:val="00C04800"/>
    <w:rsid w:val="00C07E10"/>
    <w:rsid w:val="00C10B58"/>
    <w:rsid w:val="00C10D3E"/>
    <w:rsid w:val="00C11182"/>
    <w:rsid w:val="00C13427"/>
    <w:rsid w:val="00C1574E"/>
    <w:rsid w:val="00C157D0"/>
    <w:rsid w:val="00C16388"/>
    <w:rsid w:val="00C1660D"/>
    <w:rsid w:val="00C17601"/>
    <w:rsid w:val="00C17CCA"/>
    <w:rsid w:val="00C24E4C"/>
    <w:rsid w:val="00C25E2F"/>
    <w:rsid w:val="00C263C5"/>
    <w:rsid w:val="00C272B0"/>
    <w:rsid w:val="00C32D5C"/>
    <w:rsid w:val="00C33313"/>
    <w:rsid w:val="00C37A6A"/>
    <w:rsid w:val="00C37C0B"/>
    <w:rsid w:val="00C414CE"/>
    <w:rsid w:val="00C41577"/>
    <w:rsid w:val="00C47956"/>
    <w:rsid w:val="00C47F6E"/>
    <w:rsid w:val="00C50BD7"/>
    <w:rsid w:val="00C512BF"/>
    <w:rsid w:val="00C5170D"/>
    <w:rsid w:val="00C524B9"/>
    <w:rsid w:val="00C5358A"/>
    <w:rsid w:val="00C545CE"/>
    <w:rsid w:val="00C57FC4"/>
    <w:rsid w:val="00C626A6"/>
    <w:rsid w:val="00C63537"/>
    <w:rsid w:val="00C64B43"/>
    <w:rsid w:val="00C6697D"/>
    <w:rsid w:val="00C66C11"/>
    <w:rsid w:val="00C731E9"/>
    <w:rsid w:val="00C7383C"/>
    <w:rsid w:val="00C753EB"/>
    <w:rsid w:val="00C77335"/>
    <w:rsid w:val="00C800B6"/>
    <w:rsid w:val="00C8027D"/>
    <w:rsid w:val="00C8145C"/>
    <w:rsid w:val="00C82C41"/>
    <w:rsid w:val="00C84F55"/>
    <w:rsid w:val="00C94D15"/>
    <w:rsid w:val="00C96BDF"/>
    <w:rsid w:val="00C97445"/>
    <w:rsid w:val="00CA0783"/>
    <w:rsid w:val="00CA169F"/>
    <w:rsid w:val="00CA66C4"/>
    <w:rsid w:val="00CA73A8"/>
    <w:rsid w:val="00CA75A5"/>
    <w:rsid w:val="00CA7E4B"/>
    <w:rsid w:val="00CB0AA6"/>
    <w:rsid w:val="00CB0D15"/>
    <w:rsid w:val="00CB19D2"/>
    <w:rsid w:val="00CB44DB"/>
    <w:rsid w:val="00CB6395"/>
    <w:rsid w:val="00CC07F1"/>
    <w:rsid w:val="00CC0AB0"/>
    <w:rsid w:val="00CC12A9"/>
    <w:rsid w:val="00CC1DFE"/>
    <w:rsid w:val="00CC2B40"/>
    <w:rsid w:val="00CC5AD4"/>
    <w:rsid w:val="00CC6BFA"/>
    <w:rsid w:val="00CD0F77"/>
    <w:rsid w:val="00CD1819"/>
    <w:rsid w:val="00CE0CE5"/>
    <w:rsid w:val="00CE0E1A"/>
    <w:rsid w:val="00CE1458"/>
    <w:rsid w:val="00CE1C30"/>
    <w:rsid w:val="00CE1F46"/>
    <w:rsid w:val="00CE28B8"/>
    <w:rsid w:val="00CE2E0C"/>
    <w:rsid w:val="00CE46AC"/>
    <w:rsid w:val="00CE7478"/>
    <w:rsid w:val="00CE7EAE"/>
    <w:rsid w:val="00CF0219"/>
    <w:rsid w:val="00CF417B"/>
    <w:rsid w:val="00CF5E4A"/>
    <w:rsid w:val="00CF71AC"/>
    <w:rsid w:val="00D00347"/>
    <w:rsid w:val="00D02E7D"/>
    <w:rsid w:val="00D060AB"/>
    <w:rsid w:val="00D06DA5"/>
    <w:rsid w:val="00D10A27"/>
    <w:rsid w:val="00D13584"/>
    <w:rsid w:val="00D149A1"/>
    <w:rsid w:val="00D15EF7"/>
    <w:rsid w:val="00D16E46"/>
    <w:rsid w:val="00D20B60"/>
    <w:rsid w:val="00D21C78"/>
    <w:rsid w:val="00D223EA"/>
    <w:rsid w:val="00D260AC"/>
    <w:rsid w:val="00D26AFC"/>
    <w:rsid w:val="00D3128C"/>
    <w:rsid w:val="00D3464C"/>
    <w:rsid w:val="00D3767D"/>
    <w:rsid w:val="00D37BC9"/>
    <w:rsid w:val="00D407F0"/>
    <w:rsid w:val="00D4095E"/>
    <w:rsid w:val="00D5031F"/>
    <w:rsid w:val="00D51558"/>
    <w:rsid w:val="00D52121"/>
    <w:rsid w:val="00D53667"/>
    <w:rsid w:val="00D53EC0"/>
    <w:rsid w:val="00D55039"/>
    <w:rsid w:val="00D56634"/>
    <w:rsid w:val="00D57DDA"/>
    <w:rsid w:val="00D6211B"/>
    <w:rsid w:val="00D63352"/>
    <w:rsid w:val="00D6400B"/>
    <w:rsid w:val="00D64944"/>
    <w:rsid w:val="00D650C5"/>
    <w:rsid w:val="00D67602"/>
    <w:rsid w:val="00D70DEC"/>
    <w:rsid w:val="00D712D3"/>
    <w:rsid w:val="00D722FC"/>
    <w:rsid w:val="00D727FB"/>
    <w:rsid w:val="00D753A3"/>
    <w:rsid w:val="00D76104"/>
    <w:rsid w:val="00D764B9"/>
    <w:rsid w:val="00D77C57"/>
    <w:rsid w:val="00D77F2E"/>
    <w:rsid w:val="00D80292"/>
    <w:rsid w:val="00D81D6A"/>
    <w:rsid w:val="00D8214B"/>
    <w:rsid w:val="00D86478"/>
    <w:rsid w:val="00D87978"/>
    <w:rsid w:val="00D95139"/>
    <w:rsid w:val="00D95A7E"/>
    <w:rsid w:val="00D97EF2"/>
    <w:rsid w:val="00DA0E0B"/>
    <w:rsid w:val="00DA1E88"/>
    <w:rsid w:val="00DA30EC"/>
    <w:rsid w:val="00DA3CE9"/>
    <w:rsid w:val="00DA4051"/>
    <w:rsid w:val="00DA5DD5"/>
    <w:rsid w:val="00DA6A89"/>
    <w:rsid w:val="00DA6D6C"/>
    <w:rsid w:val="00DA7C4D"/>
    <w:rsid w:val="00DB1CB4"/>
    <w:rsid w:val="00DB3AB5"/>
    <w:rsid w:val="00DB582A"/>
    <w:rsid w:val="00DB73C8"/>
    <w:rsid w:val="00DC0024"/>
    <w:rsid w:val="00DC2FA2"/>
    <w:rsid w:val="00DC61CE"/>
    <w:rsid w:val="00DC6F30"/>
    <w:rsid w:val="00DC7141"/>
    <w:rsid w:val="00DD0E6F"/>
    <w:rsid w:val="00DD1ADC"/>
    <w:rsid w:val="00DE0333"/>
    <w:rsid w:val="00DE1871"/>
    <w:rsid w:val="00DE402A"/>
    <w:rsid w:val="00DE5ACF"/>
    <w:rsid w:val="00DE5FDA"/>
    <w:rsid w:val="00DF11FA"/>
    <w:rsid w:val="00DF1D1F"/>
    <w:rsid w:val="00DF2C31"/>
    <w:rsid w:val="00DF5CF5"/>
    <w:rsid w:val="00DF6180"/>
    <w:rsid w:val="00E001E6"/>
    <w:rsid w:val="00E00CEB"/>
    <w:rsid w:val="00E00E0D"/>
    <w:rsid w:val="00E0116E"/>
    <w:rsid w:val="00E02691"/>
    <w:rsid w:val="00E03592"/>
    <w:rsid w:val="00E04B2D"/>
    <w:rsid w:val="00E100D7"/>
    <w:rsid w:val="00E10C01"/>
    <w:rsid w:val="00E14147"/>
    <w:rsid w:val="00E14CFE"/>
    <w:rsid w:val="00E150DB"/>
    <w:rsid w:val="00E2175E"/>
    <w:rsid w:val="00E21E18"/>
    <w:rsid w:val="00E23701"/>
    <w:rsid w:val="00E30FD8"/>
    <w:rsid w:val="00E3132E"/>
    <w:rsid w:val="00E329D4"/>
    <w:rsid w:val="00E33B96"/>
    <w:rsid w:val="00E35687"/>
    <w:rsid w:val="00E36186"/>
    <w:rsid w:val="00E36626"/>
    <w:rsid w:val="00E36E46"/>
    <w:rsid w:val="00E37C78"/>
    <w:rsid w:val="00E40512"/>
    <w:rsid w:val="00E42D2A"/>
    <w:rsid w:val="00E45954"/>
    <w:rsid w:val="00E45AAA"/>
    <w:rsid w:val="00E46792"/>
    <w:rsid w:val="00E5353A"/>
    <w:rsid w:val="00E5367D"/>
    <w:rsid w:val="00E53F93"/>
    <w:rsid w:val="00E54BFA"/>
    <w:rsid w:val="00E56F0E"/>
    <w:rsid w:val="00E63A53"/>
    <w:rsid w:val="00E64B1A"/>
    <w:rsid w:val="00E663DB"/>
    <w:rsid w:val="00E674B5"/>
    <w:rsid w:val="00E67B29"/>
    <w:rsid w:val="00E809FE"/>
    <w:rsid w:val="00E80DF6"/>
    <w:rsid w:val="00E83B5B"/>
    <w:rsid w:val="00E83DE3"/>
    <w:rsid w:val="00E86A02"/>
    <w:rsid w:val="00E9147F"/>
    <w:rsid w:val="00E924EF"/>
    <w:rsid w:val="00E94018"/>
    <w:rsid w:val="00E95A54"/>
    <w:rsid w:val="00EA2D76"/>
    <w:rsid w:val="00EA39DC"/>
    <w:rsid w:val="00EA4C8D"/>
    <w:rsid w:val="00EA6E63"/>
    <w:rsid w:val="00EB1B8F"/>
    <w:rsid w:val="00EB2AB8"/>
    <w:rsid w:val="00EB30AB"/>
    <w:rsid w:val="00EB3F6E"/>
    <w:rsid w:val="00EC12C5"/>
    <w:rsid w:val="00EC480D"/>
    <w:rsid w:val="00EC4F00"/>
    <w:rsid w:val="00EC7F70"/>
    <w:rsid w:val="00ED0682"/>
    <w:rsid w:val="00ED0D56"/>
    <w:rsid w:val="00ED13AB"/>
    <w:rsid w:val="00ED1728"/>
    <w:rsid w:val="00ED4A84"/>
    <w:rsid w:val="00EE156C"/>
    <w:rsid w:val="00EE2947"/>
    <w:rsid w:val="00EE3A29"/>
    <w:rsid w:val="00EE5103"/>
    <w:rsid w:val="00EE53A3"/>
    <w:rsid w:val="00EE7FEC"/>
    <w:rsid w:val="00EF0D0E"/>
    <w:rsid w:val="00EF12D3"/>
    <w:rsid w:val="00EF1935"/>
    <w:rsid w:val="00EF277E"/>
    <w:rsid w:val="00EF2C07"/>
    <w:rsid w:val="00EF3D20"/>
    <w:rsid w:val="00EF400B"/>
    <w:rsid w:val="00EF42EA"/>
    <w:rsid w:val="00F00312"/>
    <w:rsid w:val="00F00EA3"/>
    <w:rsid w:val="00F05147"/>
    <w:rsid w:val="00F064AB"/>
    <w:rsid w:val="00F074A6"/>
    <w:rsid w:val="00F12C87"/>
    <w:rsid w:val="00F15621"/>
    <w:rsid w:val="00F17473"/>
    <w:rsid w:val="00F20427"/>
    <w:rsid w:val="00F20DE0"/>
    <w:rsid w:val="00F210E8"/>
    <w:rsid w:val="00F21C93"/>
    <w:rsid w:val="00F21E2F"/>
    <w:rsid w:val="00F21E52"/>
    <w:rsid w:val="00F225D2"/>
    <w:rsid w:val="00F22D62"/>
    <w:rsid w:val="00F24255"/>
    <w:rsid w:val="00F24B34"/>
    <w:rsid w:val="00F275DE"/>
    <w:rsid w:val="00F311E8"/>
    <w:rsid w:val="00F327E2"/>
    <w:rsid w:val="00F32B59"/>
    <w:rsid w:val="00F35919"/>
    <w:rsid w:val="00F37037"/>
    <w:rsid w:val="00F37680"/>
    <w:rsid w:val="00F4296B"/>
    <w:rsid w:val="00F47313"/>
    <w:rsid w:val="00F51EAF"/>
    <w:rsid w:val="00F52D16"/>
    <w:rsid w:val="00F52D53"/>
    <w:rsid w:val="00F53D5A"/>
    <w:rsid w:val="00F546EC"/>
    <w:rsid w:val="00F54ADD"/>
    <w:rsid w:val="00F54D15"/>
    <w:rsid w:val="00F54E16"/>
    <w:rsid w:val="00F55B4F"/>
    <w:rsid w:val="00F62728"/>
    <w:rsid w:val="00F627AC"/>
    <w:rsid w:val="00F63331"/>
    <w:rsid w:val="00F635B0"/>
    <w:rsid w:val="00F6503D"/>
    <w:rsid w:val="00F70C6B"/>
    <w:rsid w:val="00F7257B"/>
    <w:rsid w:val="00F73F08"/>
    <w:rsid w:val="00F74E35"/>
    <w:rsid w:val="00F8024F"/>
    <w:rsid w:val="00F83142"/>
    <w:rsid w:val="00F833C6"/>
    <w:rsid w:val="00F860EC"/>
    <w:rsid w:val="00F879D9"/>
    <w:rsid w:val="00F9060F"/>
    <w:rsid w:val="00FA148B"/>
    <w:rsid w:val="00FA2006"/>
    <w:rsid w:val="00FA45A3"/>
    <w:rsid w:val="00FA47BA"/>
    <w:rsid w:val="00FA6D6C"/>
    <w:rsid w:val="00FA7942"/>
    <w:rsid w:val="00FB3BB5"/>
    <w:rsid w:val="00FB3E04"/>
    <w:rsid w:val="00FC121A"/>
    <w:rsid w:val="00FC5F86"/>
    <w:rsid w:val="00FD1093"/>
    <w:rsid w:val="00FD2168"/>
    <w:rsid w:val="00FD3C98"/>
    <w:rsid w:val="00FD6449"/>
    <w:rsid w:val="00FD6E83"/>
    <w:rsid w:val="00FD799C"/>
    <w:rsid w:val="00FE0149"/>
    <w:rsid w:val="00FE0972"/>
    <w:rsid w:val="00FE0BC0"/>
    <w:rsid w:val="00FE1843"/>
    <w:rsid w:val="00FE4159"/>
    <w:rsid w:val="00FE513E"/>
    <w:rsid w:val="00FE674A"/>
    <w:rsid w:val="00FE7C06"/>
    <w:rsid w:val="00FF4994"/>
    <w:rsid w:val="00FF54E1"/>
    <w:rsid w:val="00FF7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D4993D6-D94F-437B-9734-EA54FA19A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62FA"/>
    <w:rPr>
      <w:lang w:val="en-US"/>
    </w:rPr>
  </w:style>
  <w:style w:type="paragraph" w:styleId="1">
    <w:name w:val="heading 1"/>
    <w:basedOn w:val="a"/>
    <w:next w:val="a"/>
    <w:qFormat/>
    <w:rsid w:val="00E9147F"/>
    <w:pPr>
      <w:keepNext/>
      <w:jc w:val="center"/>
      <w:outlineLvl w:val="0"/>
    </w:pPr>
    <w:rPr>
      <w:b/>
      <w:sz w:val="32"/>
      <w:lang w:val="ru-RU"/>
    </w:rPr>
  </w:style>
  <w:style w:type="paragraph" w:styleId="2">
    <w:name w:val="heading 2"/>
    <w:basedOn w:val="a"/>
    <w:next w:val="a"/>
    <w:qFormat/>
    <w:rsid w:val="00E9147F"/>
    <w:pPr>
      <w:keepNext/>
      <w:jc w:val="center"/>
      <w:outlineLvl w:val="1"/>
    </w:pPr>
    <w:rPr>
      <w:b/>
      <w:sz w:val="36"/>
      <w:lang w:val="ru-RU"/>
    </w:rPr>
  </w:style>
  <w:style w:type="paragraph" w:styleId="3">
    <w:name w:val="heading 3"/>
    <w:basedOn w:val="a"/>
    <w:next w:val="a"/>
    <w:link w:val="30"/>
    <w:qFormat/>
    <w:rsid w:val="00E9147F"/>
    <w:pPr>
      <w:keepNext/>
      <w:jc w:val="both"/>
      <w:outlineLvl w:val="2"/>
    </w:pPr>
    <w:rPr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50C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qFormat/>
    <w:rsid w:val="00E9147F"/>
    <w:pPr>
      <w:jc w:val="center"/>
    </w:pPr>
    <w:rPr>
      <w:sz w:val="24"/>
      <w:lang w:val="ru-RU"/>
    </w:rPr>
  </w:style>
  <w:style w:type="paragraph" w:styleId="a5">
    <w:name w:val="Body Text Indent"/>
    <w:basedOn w:val="a"/>
    <w:rsid w:val="00B01D30"/>
    <w:pPr>
      <w:ind w:firstLine="709"/>
      <w:jc w:val="both"/>
    </w:pPr>
    <w:rPr>
      <w:sz w:val="28"/>
      <w:lang w:val="ru-RU"/>
    </w:rPr>
  </w:style>
  <w:style w:type="paragraph" w:customStyle="1" w:styleId="ConsNormal">
    <w:name w:val="ConsNormal"/>
    <w:rsid w:val="00B01D30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styleId="a6">
    <w:name w:val="footnote text"/>
    <w:basedOn w:val="a"/>
    <w:semiHidden/>
    <w:rsid w:val="00B01D30"/>
    <w:rPr>
      <w:rFonts w:ascii="Pragmatica" w:hAnsi="Pragmatica"/>
      <w:lang w:val="ru-RU"/>
    </w:rPr>
  </w:style>
  <w:style w:type="paragraph" w:styleId="a7">
    <w:name w:val="Subtitle"/>
    <w:basedOn w:val="a"/>
    <w:next w:val="a8"/>
    <w:qFormat/>
    <w:rsid w:val="00B01D30"/>
    <w:pPr>
      <w:ind w:firstLine="709"/>
    </w:pPr>
    <w:rPr>
      <w:sz w:val="26"/>
      <w:lang w:val="ru-RU" w:eastAsia="ar-SA"/>
    </w:rPr>
  </w:style>
  <w:style w:type="paragraph" w:styleId="a8">
    <w:name w:val="Body Text"/>
    <w:aliases w:val=" Знак"/>
    <w:basedOn w:val="a"/>
    <w:link w:val="a9"/>
    <w:rsid w:val="00B01D30"/>
    <w:pPr>
      <w:spacing w:after="120"/>
    </w:pPr>
    <w:rPr>
      <w:lang w:val="ru-RU"/>
    </w:rPr>
  </w:style>
  <w:style w:type="paragraph" w:customStyle="1" w:styleId="ConsPlusNormal">
    <w:name w:val="ConsPlusNormal"/>
    <w:rsid w:val="00B01D30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a9">
    <w:name w:val="Основной текст Знак"/>
    <w:aliases w:val=" Знак Знак"/>
    <w:link w:val="a8"/>
    <w:rsid w:val="00B01D30"/>
    <w:rPr>
      <w:lang w:val="ru-RU" w:eastAsia="ru-RU" w:bidi="ar-SA"/>
    </w:rPr>
  </w:style>
  <w:style w:type="paragraph" w:styleId="HTML">
    <w:name w:val="HTML Preformatted"/>
    <w:basedOn w:val="a"/>
    <w:rsid w:val="00433E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ru-RU"/>
    </w:rPr>
  </w:style>
  <w:style w:type="paragraph" w:styleId="aa">
    <w:name w:val="Balloon Text"/>
    <w:basedOn w:val="a"/>
    <w:semiHidden/>
    <w:rsid w:val="00155E4E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rsid w:val="00614FE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uiPriority w:val="99"/>
    <w:rsid w:val="00614FEB"/>
    <w:pPr>
      <w:widowControl w:val="0"/>
      <w:autoSpaceDE w:val="0"/>
      <w:autoSpaceDN w:val="0"/>
      <w:adjustRightInd w:val="0"/>
    </w:pPr>
    <w:rPr>
      <w:rFonts w:ascii="Calibri" w:hAnsi="Calibri" w:cs="Calibri"/>
      <w:b/>
      <w:bCs/>
      <w:sz w:val="22"/>
      <w:szCs w:val="22"/>
    </w:rPr>
  </w:style>
  <w:style w:type="character" w:styleId="ab">
    <w:name w:val="Strong"/>
    <w:uiPriority w:val="22"/>
    <w:qFormat/>
    <w:rsid w:val="00A31304"/>
    <w:rPr>
      <w:b/>
      <w:bCs/>
    </w:rPr>
  </w:style>
  <w:style w:type="table" w:customStyle="1" w:styleId="10">
    <w:name w:val="Сетка таблицы1"/>
    <w:basedOn w:val="a1"/>
    <w:next w:val="a3"/>
    <w:uiPriority w:val="59"/>
    <w:rsid w:val="00EE510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er"/>
    <w:basedOn w:val="a"/>
    <w:link w:val="ad"/>
    <w:uiPriority w:val="99"/>
    <w:unhideWhenUsed/>
    <w:rsid w:val="00EE5103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 w:eastAsia="en-US"/>
    </w:rPr>
  </w:style>
  <w:style w:type="character" w:customStyle="1" w:styleId="ad">
    <w:name w:val="Нижний колонтитул Знак"/>
    <w:link w:val="ac"/>
    <w:uiPriority w:val="99"/>
    <w:rsid w:val="00EE5103"/>
    <w:rPr>
      <w:rFonts w:ascii="Calibri" w:eastAsia="Calibri" w:hAnsi="Calibri"/>
      <w:sz w:val="22"/>
      <w:szCs w:val="22"/>
      <w:lang w:eastAsia="en-US"/>
    </w:rPr>
  </w:style>
  <w:style w:type="table" w:customStyle="1" w:styleId="20">
    <w:name w:val="Сетка таблицы2"/>
    <w:basedOn w:val="a1"/>
    <w:next w:val="a3"/>
    <w:uiPriority w:val="59"/>
    <w:rsid w:val="000A295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rsid w:val="007978AA"/>
    <w:rPr>
      <w:color w:val="0000FF"/>
      <w:u w:val="single"/>
    </w:rPr>
  </w:style>
  <w:style w:type="character" w:customStyle="1" w:styleId="30">
    <w:name w:val="Заголовок 3 Знак"/>
    <w:link w:val="3"/>
    <w:rsid w:val="00F63331"/>
    <w:rPr>
      <w:sz w:val="28"/>
    </w:rPr>
  </w:style>
  <w:style w:type="paragraph" w:styleId="af">
    <w:name w:val="List Paragraph"/>
    <w:basedOn w:val="a"/>
    <w:uiPriority w:val="34"/>
    <w:qFormat/>
    <w:rsid w:val="001F329D"/>
    <w:pPr>
      <w:ind w:left="708"/>
    </w:pPr>
  </w:style>
  <w:style w:type="paragraph" w:customStyle="1" w:styleId="af0">
    <w:name w:val="Знак Знак Знак Знак"/>
    <w:basedOn w:val="a"/>
    <w:rsid w:val="00052939"/>
    <w:pPr>
      <w:spacing w:after="160" w:line="240" w:lineRule="exact"/>
    </w:pPr>
    <w:rPr>
      <w:rFonts w:ascii="Verdana" w:hAnsi="Verdana"/>
      <w:lang w:eastAsia="en-US"/>
    </w:rPr>
  </w:style>
  <w:style w:type="character" w:styleId="af1">
    <w:name w:val="FollowedHyperlink"/>
    <w:rsid w:val="00114E23"/>
    <w:rPr>
      <w:color w:val="800080"/>
      <w:u w:val="single"/>
    </w:rPr>
  </w:style>
  <w:style w:type="paragraph" w:styleId="af2">
    <w:name w:val="header"/>
    <w:basedOn w:val="a"/>
    <w:link w:val="af3"/>
    <w:rsid w:val="00F17473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link w:val="af2"/>
    <w:rsid w:val="00F17473"/>
    <w:rPr>
      <w:lang w:val="en-US"/>
    </w:rPr>
  </w:style>
  <w:style w:type="paragraph" w:customStyle="1" w:styleId="21">
    <w:name w:val="Знак Знак2 Знак Знак Знак Знак Знак Знак Знак Знак Знак Знак Знак Знак Знак Знак"/>
    <w:basedOn w:val="a"/>
    <w:rsid w:val="009C72A3"/>
    <w:pPr>
      <w:spacing w:after="160" w:line="240" w:lineRule="exact"/>
    </w:pPr>
    <w:rPr>
      <w:rFonts w:ascii="Verdana" w:hAnsi="Verdana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0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5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koldin\&#1056;&#1072;&#1073;&#1086;&#1095;&#1080;&#1081;%20&#1089;&#1090;&#1086;&#1083;\&#1064;&#1072;&#1073;&#1083;&#1086;&#1085;&#1099;\&#1064;&#1072;&#1073;&#1083;&#1086;&#1085;_&#1087;&#1088;&#1080;&#1082;&#1072;&#1079;&#1072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6C4D9A-7528-4F56-8A8C-8E11F580A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Шаблон_приказа</Template>
  <TotalTime>0</TotalTime>
  <Pages>4</Pages>
  <Words>803</Words>
  <Characters>4580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Начало</vt:lpstr>
    </vt:vector>
  </TitlesOfParts>
  <Company>EOS</Company>
  <LinksUpToDate>false</LinksUpToDate>
  <CharactersWithSpaces>5373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Начало</dc:title>
  <dc:creator>koldin</dc:creator>
  <cp:lastModifiedBy>User</cp:lastModifiedBy>
  <cp:revision>2</cp:revision>
  <cp:lastPrinted>2026-03-16T11:04:00Z</cp:lastPrinted>
  <dcterms:created xsi:type="dcterms:W3CDTF">2026-03-23T11:38:00Z</dcterms:created>
  <dcterms:modified xsi:type="dcterms:W3CDTF">2026-03-23T11:38:00Z</dcterms:modified>
</cp:coreProperties>
</file>